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170B4" w:rsidRPr="00237CE2" w:rsidRDefault="004170B4" w:rsidP="004170B4">
      <w:pPr>
        <w:jc w:val="center"/>
        <w:rPr>
          <w:b/>
          <w:sz w:val="26"/>
          <w:szCs w:val="26"/>
        </w:rPr>
      </w:pPr>
      <w:r w:rsidRPr="00237CE2">
        <w:rPr>
          <w:b/>
          <w:sz w:val="26"/>
          <w:szCs w:val="26"/>
        </w:rPr>
        <w:t>График проведения личных приемов, консультаций в</w:t>
      </w:r>
      <w:r w:rsidR="001F3A52" w:rsidRPr="00237CE2">
        <w:rPr>
          <w:b/>
          <w:sz w:val="26"/>
          <w:szCs w:val="26"/>
        </w:rPr>
        <w:t xml:space="preserve"> </w:t>
      </w:r>
      <w:r w:rsidR="00A25A87" w:rsidRPr="00F67F52">
        <w:rPr>
          <w:b/>
          <w:sz w:val="26"/>
          <w:szCs w:val="26"/>
        </w:rPr>
        <w:t>июл</w:t>
      </w:r>
      <w:r w:rsidR="008F1FDC" w:rsidRPr="00F67F52">
        <w:rPr>
          <w:b/>
          <w:sz w:val="26"/>
          <w:szCs w:val="26"/>
        </w:rPr>
        <w:t>е</w:t>
      </w:r>
      <w:r w:rsidR="00416608" w:rsidRPr="00F67F52">
        <w:rPr>
          <w:b/>
          <w:sz w:val="26"/>
          <w:szCs w:val="26"/>
        </w:rPr>
        <w:t xml:space="preserve"> </w:t>
      </w:r>
      <w:r w:rsidRPr="00F67F52">
        <w:rPr>
          <w:b/>
          <w:sz w:val="26"/>
          <w:szCs w:val="26"/>
        </w:rPr>
        <w:t>202</w:t>
      </w:r>
      <w:r w:rsidR="00212831" w:rsidRPr="00F67F52">
        <w:rPr>
          <w:b/>
          <w:sz w:val="26"/>
          <w:szCs w:val="26"/>
        </w:rPr>
        <w:t>6</w:t>
      </w:r>
      <w:r w:rsidRPr="00F67F52">
        <w:rPr>
          <w:b/>
          <w:sz w:val="26"/>
          <w:szCs w:val="26"/>
        </w:rPr>
        <w:t xml:space="preserve"> </w:t>
      </w:r>
      <w:r w:rsidRPr="00237CE2">
        <w:rPr>
          <w:b/>
          <w:sz w:val="26"/>
          <w:szCs w:val="26"/>
        </w:rPr>
        <w:t>года.</w:t>
      </w:r>
    </w:p>
    <w:p w:rsidR="004170B4" w:rsidRPr="00237CE2" w:rsidRDefault="004170B4" w:rsidP="004170B4">
      <w:pPr>
        <w:jc w:val="center"/>
        <w:rPr>
          <w:b/>
          <w:sz w:val="26"/>
          <w:szCs w:val="26"/>
        </w:rPr>
      </w:pPr>
      <w:r w:rsidRPr="00237CE2">
        <w:rPr>
          <w:b/>
          <w:sz w:val="26"/>
          <w:szCs w:val="26"/>
        </w:rPr>
        <w:t>Запись на личные приемы 8 (4872) 36-36-00</w:t>
      </w:r>
    </w:p>
    <w:p w:rsidR="003F6D3A" w:rsidRPr="00237CE2" w:rsidRDefault="00142408" w:rsidP="00726CA0">
      <w:pPr>
        <w:jc w:val="center"/>
        <w:rPr>
          <w:b/>
          <w:sz w:val="26"/>
          <w:szCs w:val="26"/>
        </w:rPr>
      </w:pPr>
      <w:r w:rsidRPr="00237CE2">
        <w:rPr>
          <w:b/>
          <w:sz w:val="26"/>
          <w:szCs w:val="26"/>
        </w:rPr>
        <w:t>З</w:t>
      </w:r>
      <w:r w:rsidR="004170B4" w:rsidRPr="00237CE2">
        <w:rPr>
          <w:b/>
          <w:sz w:val="26"/>
          <w:szCs w:val="26"/>
        </w:rPr>
        <w:t>апись на консультации также по телефонам, указанным в графике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4819"/>
      </w:tblGrid>
      <w:tr w:rsidR="004170B4" w:rsidRPr="00237CE2" w:rsidTr="00D526A5">
        <w:trPr>
          <w:trHeight w:val="449"/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0B4" w:rsidRPr="00237CE2" w:rsidRDefault="00726CA0" w:rsidP="00D526A5">
            <w:pPr>
              <w:jc w:val="center"/>
              <w:rPr>
                <w:sz w:val="26"/>
                <w:szCs w:val="26"/>
                <w:lang w:eastAsia="en-US"/>
              </w:rPr>
            </w:pPr>
            <w:r w:rsidRPr="00237CE2">
              <w:rPr>
                <w:b/>
                <w:sz w:val="26"/>
                <w:szCs w:val="26"/>
              </w:rPr>
              <w:t xml:space="preserve"> </w:t>
            </w:r>
            <w:r w:rsidR="004170B4" w:rsidRPr="00237CE2">
              <w:rPr>
                <w:sz w:val="26"/>
                <w:szCs w:val="26"/>
                <w:lang w:eastAsia="en-US"/>
              </w:rPr>
              <w:t>Ф.И.О. руководителя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0B4" w:rsidRPr="00237CE2" w:rsidRDefault="004170B4" w:rsidP="00D526A5">
            <w:pPr>
              <w:jc w:val="center"/>
              <w:rPr>
                <w:sz w:val="26"/>
                <w:szCs w:val="26"/>
                <w:lang w:eastAsia="en-US"/>
              </w:rPr>
            </w:pPr>
            <w:r w:rsidRPr="00237CE2">
              <w:rPr>
                <w:sz w:val="26"/>
                <w:szCs w:val="26"/>
                <w:lang w:eastAsia="en-US"/>
              </w:rPr>
              <w:t>Дата, время и место приема</w:t>
            </w:r>
          </w:p>
        </w:tc>
      </w:tr>
      <w:tr w:rsidR="00C86176" w:rsidRPr="00237CE2" w:rsidTr="00D526A5">
        <w:trPr>
          <w:trHeight w:val="449"/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176" w:rsidRPr="00237CE2" w:rsidRDefault="00C86176" w:rsidP="00C86176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 w:rsidRPr="00237CE2">
              <w:rPr>
                <w:b/>
                <w:bCs/>
                <w:sz w:val="26"/>
                <w:szCs w:val="26"/>
                <w:lang w:eastAsia="en-US"/>
              </w:rPr>
              <w:t>Беспалов Илья Ильич -</w:t>
            </w:r>
          </w:p>
          <w:p w:rsidR="00C86176" w:rsidRPr="00237CE2" w:rsidRDefault="00C86176" w:rsidP="00C86176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 w:rsidRPr="00237CE2">
              <w:rPr>
                <w:bCs/>
                <w:sz w:val="26"/>
                <w:szCs w:val="26"/>
                <w:lang w:eastAsia="en-US"/>
              </w:rPr>
              <w:t xml:space="preserve">глава администрации города Тулы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AB" w:rsidRPr="00B61567" w:rsidRDefault="008A1EAB" w:rsidP="006F6442">
            <w:pPr>
              <w:jc w:val="center"/>
              <w:rPr>
                <w:sz w:val="26"/>
                <w:szCs w:val="26"/>
                <w:lang w:eastAsia="en-US"/>
              </w:rPr>
            </w:pPr>
            <w:r w:rsidRPr="00B61567">
              <w:rPr>
                <w:sz w:val="26"/>
                <w:szCs w:val="26"/>
                <w:lang w:eastAsia="en-US"/>
              </w:rPr>
              <w:t>Еженедельно</w:t>
            </w:r>
          </w:p>
          <w:p w:rsidR="006F6442" w:rsidRPr="00B61567" w:rsidRDefault="006F6442" w:rsidP="006F6442">
            <w:pPr>
              <w:jc w:val="center"/>
              <w:rPr>
                <w:sz w:val="26"/>
                <w:szCs w:val="26"/>
                <w:lang w:eastAsia="en-US"/>
              </w:rPr>
            </w:pPr>
            <w:r w:rsidRPr="00B61567">
              <w:rPr>
                <w:sz w:val="26"/>
                <w:szCs w:val="26"/>
                <w:lang w:eastAsia="en-US"/>
              </w:rPr>
              <w:t>г. Тула, пр. Ленина, д. 2, 5-й подъезд</w:t>
            </w:r>
          </w:p>
          <w:p w:rsidR="00C86176" w:rsidRPr="00237CE2" w:rsidRDefault="006F6442" w:rsidP="006F6442">
            <w:pPr>
              <w:jc w:val="center"/>
              <w:rPr>
                <w:sz w:val="26"/>
                <w:szCs w:val="26"/>
                <w:lang w:eastAsia="en-US"/>
              </w:rPr>
            </w:pPr>
            <w:r w:rsidRPr="00B61567">
              <w:rPr>
                <w:i/>
                <w:sz w:val="26"/>
                <w:szCs w:val="26"/>
                <w:lang w:eastAsia="en-US"/>
              </w:rPr>
              <w:t xml:space="preserve">Дата и время определяются в соответствии с рабочим графиком. </w:t>
            </w:r>
            <w:bookmarkStart w:id="0" w:name="_GoBack"/>
            <w:bookmarkEnd w:id="0"/>
            <w:r w:rsidRPr="00237CE2">
              <w:rPr>
                <w:i/>
                <w:sz w:val="26"/>
                <w:szCs w:val="26"/>
                <w:lang w:eastAsia="en-US"/>
              </w:rPr>
              <w:t xml:space="preserve">Дополнительная информация </w:t>
            </w:r>
            <w:r w:rsidRPr="00237CE2">
              <w:rPr>
                <w:i/>
                <w:sz w:val="26"/>
                <w:szCs w:val="26"/>
                <w:lang w:eastAsia="en-US"/>
              </w:rPr>
              <w:br/>
              <w:t>по тел. (4872) 36-36-00</w:t>
            </w:r>
          </w:p>
        </w:tc>
      </w:tr>
      <w:tr w:rsidR="008A1EAB" w:rsidRPr="00237CE2" w:rsidTr="00D526A5">
        <w:trPr>
          <w:trHeight w:val="449"/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AB" w:rsidRPr="00237CE2" w:rsidRDefault="00D76EEC" w:rsidP="00D76EEC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Громов Сергей Владимирович</w:t>
            </w:r>
            <w:r w:rsidR="008A1EAB" w:rsidRPr="00237CE2">
              <w:rPr>
                <w:b/>
                <w:bCs/>
                <w:sz w:val="26"/>
                <w:szCs w:val="26"/>
                <w:lang w:eastAsia="en-US"/>
              </w:rPr>
              <w:t xml:space="preserve"> –</w:t>
            </w:r>
            <w:r w:rsidR="008A1EAB" w:rsidRPr="00237CE2">
              <w:rPr>
                <w:bCs/>
                <w:sz w:val="26"/>
                <w:szCs w:val="26"/>
                <w:lang w:eastAsia="en-US"/>
              </w:rPr>
              <w:t>заместитель главы администрации города Тулы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EAB" w:rsidRPr="00F37F71" w:rsidRDefault="008A1EAB" w:rsidP="008A1EAB">
            <w:pPr>
              <w:jc w:val="center"/>
              <w:rPr>
                <w:sz w:val="26"/>
                <w:szCs w:val="26"/>
              </w:rPr>
            </w:pPr>
            <w:r w:rsidRPr="00F37F71">
              <w:rPr>
                <w:sz w:val="26"/>
                <w:szCs w:val="26"/>
              </w:rPr>
              <w:t>1</w:t>
            </w:r>
            <w:r w:rsidR="008667D2" w:rsidRPr="00F37F71">
              <w:rPr>
                <w:sz w:val="26"/>
                <w:szCs w:val="26"/>
              </w:rPr>
              <w:t>6</w:t>
            </w:r>
            <w:r w:rsidRPr="00F37F71">
              <w:rPr>
                <w:sz w:val="26"/>
                <w:szCs w:val="26"/>
              </w:rPr>
              <w:t>.0</w:t>
            </w:r>
            <w:r w:rsidR="008667D2" w:rsidRPr="00F37F71">
              <w:rPr>
                <w:sz w:val="26"/>
                <w:szCs w:val="26"/>
              </w:rPr>
              <w:t>7</w:t>
            </w:r>
            <w:r w:rsidRPr="00F37F71">
              <w:rPr>
                <w:sz w:val="26"/>
                <w:szCs w:val="26"/>
              </w:rPr>
              <w:t>.2026</w:t>
            </w:r>
          </w:p>
          <w:p w:rsidR="008A1EAB" w:rsidRPr="00F37F71" w:rsidRDefault="008A1EAB" w:rsidP="008A1EAB">
            <w:pPr>
              <w:jc w:val="center"/>
              <w:rPr>
                <w:sz w:val="26"/>
                <w:szCs w:val="26"/>
                <w:lang w:eastAsia="en-US"/>
              </w:rPr>
            </w:pPr>
            <w:r w:rsidRPr="00F37F71">
              <w:rPr>
                <w:sz w:val="26"/>
                <w:szCs w:val="26"/>
                <w:lang w:eastAsia="en-US"/>
              </w:rPr>
              <w:t>с 14.00 до 18.00</w:t>
            </w:r>
          </w:p>
          <w:p w:rsidR="008A1EAB" w:rsidRPr="00F37F71" w:rsidRDefault="008A1EAB" w:rsidP="008A1EAB">
            <w:pPr>
              <w:jc w:val="center"/>
              <w:rPr>
                <w:sz w:val="26"/>
                <w:szCs w:val="26"/>
                <w:lang w:eastAsia="en-US"/>
              </w:rPr>
            </w:pPr>
            <w:r w:rsidRPr="00F37F71">
              <w:rPr>
                <w:sz w:val="26"/>
                <w:szCs w:val="26"/>
                <w:lang w:eastAsia="en-US"/>
              </w:rPr>
              <w:t>г. Тула, пр. Ленина, д. 2, 5-й подъезд</w:t>
            </w:r>
          </w:p>
        </w:tc>
      </w:tr>
      <w:tr w:rsidR="001B741B" w:rsidRPr="00237CE2" w:rsidTr="00D526A5">
        <w:trPr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1B" w:rsidRPr="00237CE2" w:rsidRDefault="001B741B" w:rsidP="001B741B">
            <w:pPr>
              <w:rPr>
                <w:b/>
                <w:sz w:val="26"/>
                <w:szCs w:val="26"/>
              </w:rPr>
            </w:pPr>
            <w:r w:rsidRPr="00237CE2">
              <w:rPr>
                <w:b/>
                <w:sz w:val="26"/>
                <w:szCs w:val="26"/>
              </w:rPr>
              <w:t xml:space="preserve">Дорожкин Валерий Юрьевич – </w:t>
            </w:r>
          </w:p>
          <w:p w:rsidR="001B741B" w:rsidRPr="00237CE2" w:rsidRDefault="001B741B" w:rsidP="001B741B">
            <w:pPr>
              <w:rPr>
                <w:sz w:val="26"/>
                <w:szCs w:val="26"/>
              </w:rPr>
            </w:pPr>
            <w:r w:rsidRPr="00237CE2">
              <w:rPr>
                <w:bCs/>
                <w:sz w:val="26"/>
                <w:szCs w:val="26"/>
                <w:lang w:eastAsia="en-US"/>
              </w:rPr>
              <w:t>заместитель главы администрации города Тулы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1B" w:rsidRPr="00F37F71" w:rsidRDefault="008667D2" w:rsidP="001B741B">
            <w:pPr>
              <w:jc w:val="center"/>
              <w:rPr>
                <w:sz w:val="26"/>
                <w:szCs w:val="26"/>
              </w:rPr>
            </w:pPr>
            <w:r w:rsidRPr="00F37F71">
              <w:rPr>
                <w:sz w:val="26"/>
                <w:szCs w:val="26"/>
              </w:rPr>
              <w:t>01.07</w:t>
            </w:r>
            <w:r w:rsidR="00D6452F" w:rsidRPr="00F37F71">
              <w:rPr>
                <w:sz w:val="26"/>
                <w:szCs w:val="26"/>
              </w:rPr>
              <w:t>.2026</w:t>
            </w:r>
          </w:p>
          <w:p w:rsidR="001B741B" w:rsidRPr="00F37F71" w:rsidRDefault="001B741B" w:rsidP="001B741B">
            <w:pPr>
              <w:jc w:val="center"/>
              <w:rPr>
                <w:sz w:val="26"/>
                <w:szCs w:val="26"/>
                <w:lang w:eastAsia="en-US"/>
              </w:rPr>
            </w:pPr>
            <w:r w:rsidRPr="00F37F71">
              <w:rPr>
                <w:sz w:val="26"/>
                <w:szCs w:val="26"/>
                <w:lang w:eastAsia="en-US"/>
              </w:rPr>
              <w:t>с 14.00 до 18.00</w:t>
            </w:r>
          </w:p>
          <w:p w:rsidR="001B741B" w:rsidRPr="00F37F71" w:rsidRDefault="001B741B" w:rsidP="001B741B">
            <w:pPr>
              <w:jc w:val="center"/>
              <w:rPr>
                <w:sz w:val="26"/>
                <w:szCs w:val="26"/>
              </w:rPr>
            </w:pPr>
            <w:r w:rsidRPr="00F37F71">
              <w:rPr>
                <w:sz w:val="26"/>
                <w:szCs w:val="26"/>
                <w:lang w:eastAsia="en-US"/>
              </w:rPr>
              <w:t>г. Тула, пр. Ленина, д. 2, 5-й подъезд</w:t>
            </w:r>
          </w:p>
        </w:tc>
      </w:tr>
      <w:tr w:rsidR="004449AB" w:rsidRPr="00237CE2" w:rsidTr="00D526A5">
        <w:trPr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9AB" w:rsidRPr="00237CE2" w:rsidRDefault="004449AB" w:rsidP="002E2C3A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 w:rsidRPr="00237CE2">
              <w:rPr>
                <w:b/>
                <w:bCs/>
                <w:sz w:val="26"/>
                <w:szCs w:val="26"/>
                <w:lang w:eastAsia="en-US"/>
              </w:rPr>
              <w:t>Бирживая Елена Владимировна</w:t>
            </w:r>
            <w:r w:rsidR="002E2C3A">
              <w:rPr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237CE2">
              <w:rPr>
                <w:b/>
                <w:bCs/>
                <w:sz w:val="26"/>
                <w:szCs w:val="26"/>
                <w:lang w:eastAsia="en-US"/>
              </w:rPr>
              <w:t xml:space="preserve">- </w:t>
            </w:r>
            <w:r w:rsidR="002E2C3A">
              <w:rPr>
                <w:bCs/>
                <w:sz w:val="26"/>
                <w:szCs w:val="26"/>
                <w:lang w:eastAsia="en-US"/>
              </w:rPr>
              <w:t>первый</w:t>
            </w:r>
            <w:r w:rsidR="002E2C3A">
              <w:rPr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237CE2">
              <w:rPr>
                <w:bCs/>
                <w:sz w:val="26"/>
                <w:szCs w:val="26"/>
                <w:lang w:eastAsia="en-US"/>
              </w:rPr>
              <w:t>заместитель главы администрации города Тулы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9AB" w:rsidRPr="00F37F71" w:rsidRDefault="008667D2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F37F71">
              <w:rPr>
                <w:sz w:val="26"/>
                <w:szCs w:val="26"/>
                <w:lang w:eastAsia="en-US"/>
              </w:rPr>
              <w:t>28.07</w:t>
            </w:r>
            <w:r w:rsidR="00D6452F" w:rsidRPr="00F37F71">
              <w:rPr>
                <w:sz w:val="26"/>
                <w:szCs w:val="26"/>
                <w:lang w:eastAsia="en-US"/>
              </w:rPr>
              <w:t>.2026</w:t>
            </w:r>
          </w:p>
          <w:p w:rsidR="004449AB" w:rsidRPr="00F37F71" w:rsidRDefault="004449AB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F37F71">
              <w:rPr>
                <w:sz w:val="26"/>
                <w:szCs w:val="26"/>
                <w:lang w:eastAsia="en-US"/>
              </w:rPr>
              <w:t>с 14.00 до 18.00</w:t>
            </w:r>
          </w:p>
          <w:p w:rsidR="004449AB" w:rsidRPr="00F37F71" w:rsidRDefault="004449AB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F37F71">
              <w:rPr>
                <w:sz w:val="26"/>
                <w:szCs w:val="26"/>
                <w:lang w:eastAsia="en-US"/>
              </w:rPr>
              <w:t>г. Тула, пр. Ленина, д. 2, 5-й подъезд</w:t>
            </w:r>
          </w:p>
        </w:tc>
      </w:tr>
      <w:tr w:rsidR="004449AB" w:rsidRPr="00237CE2" w:rsidTr="00D526A5">
        <w:trPr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9AB" w:rsidRPr="00237CE2" w:rsidRDefault="004449AB" w:rsidP="004449AB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 w:rsidRPr="00237CE2">
              <w:rPr>
                <w:b/>
                <w:bCs/>
                <w:sz w:val="26"/>
                <w:szCs w:val="26"/>
                <w:lang w:eastAsia="en-US"/>
              </w:rPr>
              <w:t xml:space="preserve">Токовая Надежда Борисовна- </w:t>
            </w:r>
            <w:r w:rsidRPr="00237CE2">
              <w:rPr>
                <w:bCs/>
                <w:sz w:val="26"/>
                <w:szCs w:val="26"/>
                <w:lang w:eastAsia="en-US"/>
              </w:rPr>
              <w:t>заместитель главы администрации города Тулы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9AB" w:rsidRPr="00262235" w:rsidRDefault="008667D2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262235">
              <w:rPr>
                <w:sz w:val="26"/>
                <w:szCs w:val="26"/>
                <w:lang w:eastAsia="en-US"/>
              </w:rPr>
              <w:t>21.07</w:t>
            </w:r>
            <w:r w:rsidR="00D6452F" w:rsidRPr="00262235">
              <w:rPr>
                <w:sz w:val="26"/>
                <w:szCs w:val="26"/>
                <w:lang w:eastAsia="en-US"/>
              </w:rPr>
              <w:t>.2026</w:t>
            </w:r>
          </w:p>
          <w:p w:rsidR="004449AB" w:rsidRPr="00262235" w:rsidRDefault="004449AB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262235">
              <w:rPr>
                <w:sz w:val="26"/>
                <w:szCs w:val="26"/>
                <w:lang w:eastAsia="en-US"/>
              </w:rPr>
              <w:t>с 14.00 до 18.00</w:t>
            </w:r>
          </w:p>
          <w:p w:rsidR="004449AB" w:rsidRPr="00262235" w:rsidRDefault="004449AB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262235">
              <w:rPr>
                <w:sz w:val="26"/>
                <w:szCs w:val="26"/>
                <w:lang w:eastAsia="en-US"/>
              </w:rPr>
              <w:t>г. Тула, пр. Ленина, д. 2, 5-й подъезд</w:t>
            </w:r>
          </w:p>
        </w:tc>
      </w:tr>
      <w:tr w:rsidR="004449AB" w:rsidRPr="00237CE2" w:rsidTr="00D526A5">
        <w:trPr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9AB" w:rsidRPr="00237CE2" w:rsidRDefault="004449AB" w:rsidP="004449AB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  <w:r w:rsidRPr="00237CE2">
              <w:rPr>
                <w:b/>
                <w:bCs/>
                <w:sz w:val="26"/>
                <w:szCs w:val="26"/>
                <w:lang w:eastAsia="en-US"/>
              </w:rPr>
              <w:t xml:space="preserve">Щербаков Максим Александрович- </w:t>
            </w:r>
            <w:r w:rsidRPr="00237CE2">
              <w:rPr>
                <w:bCs/>
                <w:sz w:val="26"/>
                <w:szCs w:val="26"/>
                <w:lang w:eastAsia="en-US"/>
              </w:rPr>
              <w:t>заместитель главы администрации города Тулы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9AB" w:rsidRPr="00262235" w:rsidRDefault="008667D2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262235">
              <w:rPr>
                <w:sz w:val="26"/>
                <w:szCs w:val="26"/>
                <w:lang w:eastAsia="en-US"/>
              </w:rPr>
              <w:t>15.07</w:t>
            </w:r>
            <w:r w:rsidR="00D6452F" w:rsidRPr="00262235">
              <w:rPr>
                <w:sz w:val="26"/>
                <w:szCs w:val="26"/>
                <w:lang w:eastAsia="en-US"/>
              </w:rPr>
              <w:t>.2026</w:t>
            </w:r>
          </w:p>
          <w:p w:rsidR="004449AB" w:rsidRPr="00262235" w:rsidRDefault="004449AB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262235">
              <w:rPr>
                <w:sz w:val="26"/>
                <w:szCs w:val="26"/>
                <w:lang w:eastAsia="en-US"/>
              </w:rPr>
              <w:t>с 14.00 до 18.00</w:t>
            </w:r>
          </w:p>
          <w:p w:rsidR="004449AB" w:rsidRPr="00262235" w:rsidRDefault="004449AB" w:rsidP="004449AB">
            <w:pPr>
              <w:jc w:val="center"/>
              <w:rPr>
                <w:sz w:val="26"/>
                <w:szCs w:val="26"/>
                <w:lang w:eastAsia="en-US"/>
              </w:rPr>
            </w:pPr>
            <w:r w:rsidRPr="00262235">
              <w:rPr>
                <w:sz w:val="26"/>
                <w:szCs w:val="26"/>
                <w:lang w:eastAsia="en-US"/>
              </w:rPr>
              <w:t>г. Тула, пр. Ленина, д. 2, 5-й подъезд</w:t>
            </w:r>
          </w:p>
        </w:tc>
      </w:tr>
      <w:tr w:rsidR="00243499" w:rsidRPr="00237CE2" w:rsidTr="00D526A5">
        <w:trPr>
          <w:jc w:val="center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499" w:rsidRPr="00237CE2" w:rsidRDefault="00243499" w:rsidP="00243499">
            <w:pPr>
              <w:rPr>
                <w:b/>
                <w:sz w:val="26"/>
                <w:szCs w:val="26"/>
              </w:rPr>
            </w:pPr>
            <w:r w:rsidRPr="00237CE2">
              <w:rPr>
                <w:b/>
                <w:sz w:val="26"/>
                <w:szCs w:val="26"/>
              </w:rPr>
              <w:t xml:space="preserve">Громов Денис Владимирович – </w:t>
            </w:r>
            <w:r w:rsidRPr="00237CE2">
              <w:rPr>
                <w:bCs/>
                <w:sz w:val="26"/>
                <w:szCs w:val="26"/>
                <w:lang w:eastAsia="en-US"/>
              </w:rPr>
              <w:t>руководитель аппарата администрации города Тулы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499" w:rsidRPr="00262235" w:rsidRDefault="008667D2" w:rsidP="00243499">
            <w:pPr>
              <w:jc w:val="center"/>
              <w:rPr>
                <w:sz w:val="26"/>
                <w:szCs w:val="26"/>
              </w:rPr>
            </w:pPr>
            <w:r w:rsidRPr="00262235">
              <w:rPr>
                <w:sz w:val="26"/>
                <w:szCs w:val="26"/>
              </w:rPr>
              <w:t>02.07</w:t>
            </w:r>
            <w:r w:rsidR="00D6452F" w:rsidRPr="00262235">
              <w:rPr>
                <w:sz w:val="26"/>
                <w:szCs w:val="26"/>
              </w:rPr>
              <w:t>.2026</w:t>
            </w:r>
          </w:p>
          <w:p w:rsidR="00243499" w:rsidRPr="00262235" w:rsidRDefault="00243499" w:rsidP="00243499">
            <w:pPr>
              <w:jc w:val="center"/>
              <w:rPr>
                <w:sz w:val="26"/>
                <w:szCs w:val="26"/>
              </w:rPr>
            </w:pPr>
            <w:r w:rsidRPr="00262235">
              <w:rPr>
                <w:sz w:val="26"/>
                <w:szCs w:val="26"/>
              </w:rPr>
              <w:t>с 14.00 до 18.00</w:t>
            </w:r>
          </w:p>
          <w:p w:rsidR="00243499" w:rsidRPr="00262235" w:rsidRDefault="00243499" w:rsidP="00243499">
            <w:pPr>
              <w:jc w:val="center"/>
              <w:rPr>
                <w:sz w:val="26"/>
                <w:szCs w:val="26"/>
              </w:rPr>
            </w:pPr>
            <w:r w:rsidRPr="00262235">
              <w:rPr>
                <w:sz w:val="26"/>
                <w:szCs w:val="26"/>
              </w:rPr>
              <w:t>г. Тула, пр. Ленина, д. 2, 5-й подъезд</w:t>
            </w:r>
          </w:p>
        </w:tc>
      </w:tr>
    </w:tbl>
    <w:p w:rsidR="00454D66" w:rsidRPr="00237CE2" w:rsidRDefault="00454D66" w:rsidP="009F0AC5">
      <w:pPr>
        <w:jc w:val="center"/>
        <w:rPr>
          <w:b/>
          <w:bCs/>
          <w:sz w:val="26"/>
          <w:szCs w:val="26"/>
          <w:highlight w:val="yellow"/>
        </w:rPr>
      </w:pPr>
      <w:r w:rsidRPr="00237CE2">
        <w:rPr>
          <w:b/>
          <w:bCs/>
          <w:sz w:val="26"/>
          <w:szCs w:val="26"/>
          <w:highlight w:val="yellow"/>
        </w:rPr>
        <w:t xml:space="preserve"> </w:t>
      </w:r>
    </w:p>
    <w:p w:rsidR="005E2370" w:rsidRPr="004F1C9A" w:rsidRDefault="009F0AC5" w:rsidP="00FA57D8">
      <w:pPr>
        <w:pStyle w:val="1"/>
        <w:rPr>
          <w:b/>
          <w:sz w:val="26"/>
          <w:szCs w:val="26"/>
        </w:rPr>
      </w:pPr>
      <w:r w:rsidRPr="004F1C9A">
        <w:rPr>
          <w:b/>
          <w:sz w:val="26"/>
          <w:szCs w:val="26"/>
        </w:rPr>
        <w:t>ГРАФИК</w:t>
      </w:r>
      <w:r w:rsidR="00BF7EEA" w:rsidRPr="004F1C9A">
        <w:rPr>
          <w:b/>
          <w:sz w:val="26"/>
          <w:szCs w:val="26"/>
        </w:rPr>
        <w:t xml:space="preserve"> </w:t>
      </w:r>
      <w:r w:rsidRPr="004F1C9A">
        <w:rPr>
          <w:b/>
          <w:sz w:val="26"/>
          <w:szCs w:val="26"/>
        </w:rPr>
        <w:t xml:space="preserve">личного приема граждан руководителями </w:t>
      </w:r>
      <w:r w:rsidR="00FA57D8" w:rsidRPr="004F1C9A">
        <w:rPr>
          <w:b/>
          <w:sz w:val="26"/>
          <w:szCs w:val="26"/>
        </w:rPr>
        <w:br/>
      </w:r>
      <w:r w:rsidRPr="004F1C9A">
        <w:rPr>
          <w:b/>
          <w:sz w:val="26"/>
          <w:szCs w:val="26"/>
        </w:rPr>
        <w:t>главных управлений по территориальным округам администрации города Тулы</w:t>
      </w:r>
    </w:p>
    <w:tbl>
      <w:tblPr>
        <w:tblpPr w:leftFromText="180" w:rightFromText="180" w:vertAnchor="text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77"/>
        <w:gridCol w:w="3750"/>
      </w:tblGrid>
      <w:tr w:rsidR="00C17AFA" w:rsidRPr="004F1C9A" w:rsidTr="000671D3">
        <w:trPr>
          <w:trHeight w:val="267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4F1C9A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Ф.И.О. руководителя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4F1C9A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Дни приема</w:t>
            </w:r>
          </w:p>
        </w:tc>
      </w:tr>
      <w:tr w:rsidR="00C17AFA" w:rsidRPr="004F1C9A" w:rsidTr="000671D3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4F1C9A" w:rsidRDefault="009F0A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4F1C9A">
              <w:rPr>
                <w:b/>
                <w:sz w:val="26"/>
                <w:szCs w:val="26"/>
                <w:lang w:eastAsia="en-US"/>
              </w:rPr>
              <w:t>Главное управление по Зареченскому территориальному округу</w:t>
            </w:r>
          </w:p>
          <w:p w:rsidR="002E289A" w:rsidRPr="004F1C9A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 xml:space="preserve">г. Тула, ул. Литейная, д. 10, тел. </w:t>
            </w:r>
            <w:r w:rsidR="008756B2" w:rsidRPr="004F1C9A">
              <w:rPr>
                <w:sz w:val="26"/>
                <w:szCs w:val="26"/>
                <w:lang w:eastAsia="en-US"/>
              </w:rPr>
              <w:t xml:space="preserve">(4872) </w:t>
            </w:r>
            <w:r w:rsidRPr="004F1C9A">
              <w:rPr>
                <w:sz w:val="26"/>
                <w:szCs w:val="26"/>
                <w:lang w:eastAsia="en-US"/>
              </w:rPr>
              <w:t>47-32-94</w:t>
            </w:r>
          </w:p>
        </w:tc>
      </w:tr>
      <w:tr w:rsidR="005A115F" w:rsidRPr="00A25A87" w:rsidTr="000671D3"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4F1C9A" w:rsidRDefault="002F27CE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4F1C9A">
              <w:rPr>
                <w:bCs/>
                <w:sz w:val="26"/>
                <w:szCs w:val="26"/>
                <w:lang w:eastAsia="en-US"/>
              </w:rPr>
              <w:t>Сивунов Александр Александрович</w:t>
            </w:r>
            <w:r w:rsidR="009F0AC5" w:rsidRPr="004F1C9A">
              <w:rPr>
                <w:bCs/>
                <w:sz w:val="26"/>
                <w:szCs w:val="26"/>
                <w:lang w:eastAsia="en-US"/>
              </w:rPr>
              <w:t xml:space="preserve"> - начальник главного управления </w:t>
            </w:r>
            <w:r w:rsidR="00E05797" w:rsidRPr="004F1C9A">
              <w:rPr>
                <w:color w:val="000000" w:themeColor="text1"/>
                <w:sz w:val="26"/>
                <w:szCs w:val="26"/>
                <w:lang w:eastAsia="en-US"/>
              </w:rPr>
              <w:t>администрации города Тулы</w:t>
            </w:r>
            <w:r w:rsidR="00E05797" w:rsidRPr="004F1C9A">
              <w:rPr>
                <w:sz w:val="26"/>
                <w:szCs w:val="26"/>
                <w:lang w:eastAsia="en-US"/>
              </w:rPr>
              <w:t xml:space="preserve"> </w:t>
            </w:r>
            <w:r w:rsidR="009F0AC5" w:rsidRPr="004F1C9A">
              <w:rPr>
                <w:sz w:val="26"/>
                <w:szCs w:val="26"/>
                <w:lang w:eastAsia="en-US"/>
              </w:rPr>
              <w:t xml:space="preserve">по Зареченскому </w:t>
            </w:r>
            <w:r w:rsidR="009F0AC5" w:rsidRPr="004F1C9A">
              <w:rPr>
                <w:bCs/>
                <w:sz w:val="26"/>
                <w:szCs w:val="26"/>
                <w:lang w:eastAsia="en-US"/>
              </w:rPr>
              <w:t>территориальному округу</w:t>
            </w:r>
          </w:p>
          <w:p w:rsidR="009F0AC5" w:rsidRPr="004F1C9A" w:rsidRDefault="009F0AC5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</w:p>
          <w:p w:rsidR="00235AE6" w:rsidRPr="004F1C9A" w:rsidRDefault="00235AE6" w:rsidP="000671D3">
            <w:pPr>
              <w:jc w:val="both"/>
              <w:rPr>
                <w:bCs/>
                <w:sz w:val="26"/>
                <w:szCs w:val="26"/>
              </w:rPr>
            </w:pPr>
          </w:p>
          <w:p w:rsidR="007356C1" w:rsidRPr="004F1C9A" w:rsidRDefault="007356C1" w:rsidP="000671D3">
            <w:pPr>
              <w:jc w:val="both"/>
              <w:rPr>
                <w:bCs/>
                <w:sz w:val="26"/>
                <w:szCs w:val="26"/>
              </w:rPr>
            </w:pPr>
          </w:p>
          <w:p w:rsidR="00BE507B" w:rsidRPr="004F1C9A" w:rsidRDefault="00BE507B" w:rsidP="000671D3">
            <w:pPr>
              <w:jc w:val="both"/>
              <w:rPr>
                <w:bCs/>
                <w:sz w:val="26"/>
                <w:szCs w:val="26"/>
              </w:rPr>
            </w:pPr>
          </w:p>
          <w:p w:rsidR="00BE507B" w:rsidRPr="004F1C9A" w:rsidRDefault="00BE507B" w:rsidP="000671D3">
            <w:pPr>
              <w:jc w:val="both"/>
              <w:rPr>
                <w:bCs/>
                <w:sz w:val="26"/>
                <w:szCs w:val="26"/>
              </w:rPr>
            </w:pPr>
          </w:p>
          <w:p w:rsidR="0068240B" w:rsidRPr="004F1C9A" w:rsidRDefault="0068240B" w:rsidP="000671D3">
            <w:pPr>
              <w:jc w:val="both"/>
              <w:rPr>
                <w:bCs/>
                <w:sz w:val="26"/>
                <w:szCs w:val="26"/>
              </w:rPr>
            </w:pPr>
            <w:r w:rsidRPr="004F1C9A">
              <w:rPr>
                <w:bCs/>
                <w:sz w:val="26"/>
                <w:szCs w:val="26"/>
              </w:rPr>
              <w:t>Чуриков Василий Петрович - заместитель начальника главного управления по социальной политике</w:t>
            </w:r>
          </w:p>
          <w:p w:rsidR="0068240B" w:rsidRPr="004F1C9A" w:rsidRDefault="0068240B" w:rsidP="000671D3">
            <w:pPr>
              <w:jc w:val="both"/>
              <w:rPr>
                <w:bCs/>
                <w:sz w:val="26"/>
                <w:szCs w:val="26"/>
              </w:rPr>
            </w:pPr>
          </w:p>
          <w:p w:rsidR="0068240B" w:rsidRPr="004F1C9A" w:rsidRDefault="0068240B" w:rsidP="000671D3">
            <w:pPr>
              <w:jc w:val="both"/>
              <w:rPr>
                <w:bCs/>
                <w:sz w:val="26"/>
                <w:szCs w:val="26"/>
              </w:rPr>
            </w:pPr>
          </w:p>
          <w:p w:rsidR="005E2370" w:rsidRPr="004F1C9A" w:rsidRDefault="009F0AC5" w:rsidP="000671D3">
            <w:pPr>
              <w:jc w:val="both"/>
              <w:rPr>
                <w:bCs/>
                <w:sz w:val="26"/>
                <w:szCs w:val="26"/>
              </w:rPr>
            </w:pPr>
            <w:r w:rsidRPr="004F1C9A">
              <w:rPr>
                <w:bCs/>
                <w:sz w:val="26"/>
                <w:szCs w:val="26"/>
              </w:rPr>
              <w:lastRenderedPageBreak/>
              <w:t>Долгополов Андрей Игоревич - заместитель начальника главного управления по жизнеобеспечению</w:t>
            </w:r>
          </w:p>
          <w:p w:rsidR="00B37DE2" w:rsidRPr="004F1C9A" w:rsidRDefault="00B37DE2" w:rsidP="000671D3">
            <w:pPr>
              <w:jc w:val="both"/>
              <w:rPr>
                <w:bCs/>
                <w:sz w:val="26"/>
                <w:szCs w:val="26"/>
              </w:rPr>
            </w:pPr>
          </w:p>
          <w:p w:rsidR="00506628" w:rsidRPr="004F1C9A" w:rsidRDefault="00FC5079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4F1C9A">
              <w:rPr>
                <w:bCs/>
                <w:sz w:val="26"/>
                <w:szCs w:val="26"/>
                <w:lang w:eastAsia="en-US"/>
              </w:rPr>
              <w:t>Метелкин Павел Александрович – заместитель начальника главного управления по благоустройству – начальник отдела по благоустройству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C9A" w:rsidRPr="004F1C9A" w:rsidRDefault="004F1C9A" w:rsidP="004F1C9A">
            <w:pPr>
              <w:jc w:val="center"/>
              <w:rPr>
                <w:lang w:eastAsia="ru-RU"/>
              </w:rPr>
            </w:pPr>
            <w:r w:rsidRPr="004F1C9A">
              <w:rPr>
                <w:lang w:eastAsia="ru-RU"/>
              </w:rPr>
              <w:lastRenderedPageBreak/>
              <w:t>06.07.2026</w:t>
            </w:r>
          </w:p>
          <w:p w:rsidR="004F1C9A" w:rsidRPr="004F1C9A" w:rsidRDefault="004F1C9A" w:rsidP="004F1C9A">
            <w:pPr>
              <w:jc w:val="center"/>
              <w:rPr>
                <w:lang w:eastAsia="ru-RU"/>
              </w:rPr>
            </w:pPr>
            <w:r w:rsidRPr="004F1C9A">
              <w:rPr>
                <w:lang w:eastAsia="ru-RU"/>
              </w:rPr>
              <w:t>13.07.2026</w:t>
            </w:r>
          </w:p>
          <w:p w:rsidR="004F1C9A" w:rsidRPr="004F1C9A" w:rsidRDefault="004F1C9A" w:rsidP="004F1C9A">
            <w:pPr>
              <w:jc w:val="center"/>
              <w:rPr>
                <w:lang w:eastAsia="ru-RU"/>
              </w:rPr>
            </w:pPr>
            <w:r w:rsidRPr="004F1C9A">
              <w:rPr>
                <w:lang w:eastAsia="ru-RU"/>
              </w:rPr>
              <w:t>20.07.2026</w:t>
            </w:r>
          </w:p>
          <w:p w:rsidR="004F1C9A" w:rsidRPr="004F1C9A" w:rsidRDefault="004F1C9A" w:rsidP="004F1C9A">
            <w:pPr>
              <w:jc w:val="center"/>
              <w:rPr>
                <w:lang w:eastAsia="ru-RU"/>
              </w:rPr>
            </w:pPr>
            <w:r w:rsidRPr="004F1C9A">
              <w:rPr>
                <w:lang w:eastAsia="ru-RU"/>
              </w:rPr>
              <w:t>27.07.2026</w:t>
            </w:r>
          </w:p>
          <w:p w:rsidR="009F0AC5" w:rsidRPr="004F1C9A" w:rsidRDefault="00543101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кабинет</w:t>
            </w:r>
            <w:r w:rsidR="009F0AC5" w:rsidRPr="004F1C9A">
              <w:rPr>
                <w:sz w:val="26"/>
                <w:szCs w:val="26"/>
                <w:lang w:eastAsia="en-US"/>
              </w:rPr>
              <w:t xml:space="preserve"> № 6 </w:t>
            </w:r>
          </w:p>
          <w:p w:rsidR="009F0AC5" w:rsidRPr="004F1C9A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 xml:space="preserve">с 16.00 </w:t>
            </w:r>
            <w:r w:rsidR="00562052" w:rsidRPr="004F1C9A">
              <w:rPr>
                <w:sz w:val="26"/>
                <w:szCs w:val="26"/>
                <w:lang w:eastAsia="en-US"/>
              </w:rPr>
              <w:t>до 18.00</w:t>
            </w:r>
            <w:r w:rsidRPr="004F1C9A">
              <w:rPr>
                <w:sz w:val="26"/>
                <w:szCs w:val="26"/>
                <w:lang w:eastAsia="en-US"/>
              </w:rPr>
              <w:t xml:space="preserve">      </w:t>
            </w:r>
          </w:p>
          <w:p w:rsidR="007356C1" w:rsidRPr="004F1C9A" w:rsidRDefault="007356C1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4F1C9A" w:rsidRPr="004F1C9A" w:rsidRDefault="004F1C9A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68240B" w:rsidRPr="004F1C9A" w:rsidRDefault="004F1C9A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07.07</w:t>
            </w:r>
            <w:r w:rsidR="00235AE6" w:rsidRPr="004F1C9A">
              <w:rPr>
                <w:sz w:val="26"/>
                <w:szCs w:val="26"/>
                <w:lang w:eastAsia="en-US"/>
              </w:rPr>
              <w:t>.2026</w:t>
            </w:r>
          </w:p>
          <w:p w:rsidR="0068240B" w:rsidRPr="004F1C9A" w:rsidRDefault="0068240B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кабинет № 3</w:t>
            </w:r>
          </w:p>
          <w:p w:rsidR="0068240B" w:rsidRPr="004F1C9A" w:rsidRDefault="0068240B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с 14.00 до 15.00</w:t>
            </w:r>
          </w:p>
          <w:p w:rsidR="0068240B" w:rsidRPr="004F1C9A" w:rsidRDefault="0068240B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68240B" w:rsidRPr="004F1C9A" w:rsidRDefault="0068240B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1F0EC8" w:rsidRPr="004F1C9A" w:rsidRDefault="004F1C9A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14.07</w:t>
            </w:r>
            <w:r w:rsidR="00235AE6" w:rsidRPr="004F1C9A">
              <w:rPr>
                <w:sz w:val="26"/>
                <w:szCs w:val="26"/>
                <w:lang w:eastAsia="en-US"/>
              </w:rPr>
              <w:t>.2026</w:t>
            </w:r>
          </w:p>
          <w:p w:rsidR="009F0AC5" w:rsidRPr="004F1C9A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lastRenderedPageBreak/>
              <w:t>кабинет № 4</w:t>
            </w:r>
          </w:p>
          <w:p w:rsidR="009F0AC5" w:rsidRPr="004F1C9A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с 14.00</w:t>
            </w:r>
            <w:r w:rsidR="00543101" w:rsidRPr="004F1C9A">
              <w:rPr>
                <w:sz w:val="26"/>
                <w:szCs w:val="26"/>
                <w:lang w:eastAsia="en-US"/>
              </w:rPr>
              <w:t xml:space="preserve"> до 15</w:t>
            </w:r>
            <w:r w:rsidR="008B4FF8" w:rsidRPr="004F1C9A">
              <w:rPr>
                <w:sz w:val="26"/>
                <w:szCs w:val="26"/>
                <w:lang w:eastAsia="en-US"/>
              </w:rPr>
              <w:t>.</w:t>
            </w:r>
            <w:r w:rsidR="00543101" w:rsidRPr="004F1C9A">
              <w:rPr>
                <w:sz w:val="26"/>
                <w:szCs w:val="26"/>
                <w:lang w:eastAsia="en-US"/>
              </w:rPr>
              <w:t>00</w:t>
            </w:r>
          </w:p>
          <w:p w:rsidR="005E2370" w:rsidRPr="004F1C9A" w:rsidRDefault="005E2370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9F0AC5" w:rsidRPr="004F1C9A" w:rsidRDefault="004F1C9A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28.07</w:t>
            </w:r>
            <w:r w:rsidR="00235AE6" w:rsidRPr="004F1C9A">
              <w:rPr>
                <w:sz w:val="26"/>
                <w:szCs w:val="26"/>
                <w:lang w:eastAsia="en-US"/>
              </w:rPr>
              <w:t>.2026</w:t>
            </w:r>
          </w:p>
          <w:p w:rsidR="009F0AC5" w:rsidRPr="004F1C9A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 xml:space="preserve">кабинет № </w:t>
            </w:r>
            <w:r w:rsidR="00FC5079" w:rsidRPr="004F1C9A">
              <w:rPr>
                <w:sz w:val="26"/>
                <w:szCs w:val="26"/>
                <w:lang w:eastAsia="en-US"/>
              </w:rPr>
              <w:t>2</w:t>
            </w:r>
          </w:p>
          <w:p w:rsidR="008E25EB" w:rsidRPr="004F1C9A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F1C9A">
              <w:rPr>
                <w:sz w:val="26"/>
                <w:szCs w:val="26"/>
                <w:lang w:eastAsia="en-US"/>
              </w:rPr>
              <w:t>с 14.00</w:t>
            </w:r>
            <w:r w:rsidR="00543101" w:rsidRPr="004F1C9A">
              <w:rPr>
                <w:sz w:val="26"/>
                <w:szCs w:val="26"/>
                <w:lang w:eastAsia="en-US"/>
              </w:rPr>
              <w:t xml:space="preserve"> до 15.00</w:t>
            </w:r>
          </w:p>
          <w:p w:rsidR="00506628" w:rsidRPr="004F1C9A" w:rsidRDefault="00506628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17AFA" w:rsidRPr="00A25A87" w:rsidTr="000671D3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386D06" w:rsidRDefault="009F0A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386D06">
              <w:rPr>
                <w:b/>
                <w:sz w:val="26"/>
                <w:szCs w:val="26"/>
                <w:lang w:eastAsia="en-US"/>
              </w:rPr>
              <w:lastRenderedPageBreak/>
              <w:t xml:space="preserve">Главное управление по Привокзальному </w:t>
            </w:r>
            <w:r w:rsidRPr="00386D06">
              <w:rPr>
                <w:b/>
                <w:bCs/>
                <w:sz w:val="26"/>
                <w:szCs w:val="26"/>
                <w:lang w:eastAsia="en-US"/>
              </w:rPr>
              <w:t>территориальному округу</w:t>
            </w:r>
          </w:p>
          <w:p w:rsidR="005E2370" w:rsidRPr="00386D06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386D06">
              <w:rPr>
                <w:sz w:val="26"/>
                <w:szCs w:val="26"/>
                <w:lang w:eastAsia="en-US"/>
              </w:rPr>
              <w:t xml:space="preserve">г. Тула, ул. Болдина, д. 50, тел. </w:t>
            </w:r>
            <w:r w:rsidR="008756B2" w:rsidRPr="00386D06">
              <w:rPr>
                <w:sz w:val="26"/>
                <w:szCs w:val="26"/>
                <w:lang w:eastAsia="en-US"/>
              </w:rPr>
              <w:t xml:space="preserve">(4872) </w:t>
            </w:r>
            <w:r w:rsidRPr="00386D06">
              <w:rPr>
                <w:sz w:val="26"/>
                <w:szCs w:val="26"/>
                <w:lang w:eastAsia="en-US"/>
              </w:rPr>
              <w:t>22-44-24</w:t>
            </w:r>
          </w:p>
        </w:tc>
      </w:tr>
      <w:tr w:rsidR="005A115F" w:rsidRPr="00A25A87" w:rsidTr="000671D3">
        <w:trPr>
          <w:trHeight w:val="703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DD" w:rsidRPr="00386D06" w:rsidRDefault="00F806B9" w:rsidP="000671D3">
            <w:pPr>
              <w:ind w:left="-36"/>
              <w:jc w:val="both"/>
              <w:rPr>
                <w:bCs/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Пилипенко Ирина Алексеевна</w:t>
            </w:r>
            <w:r w:rsidR="008077DD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–</w:t>
            </w:r>
            <w:r w:rsidR="008077DD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заместитель </w:t>
            </w:r>
            <w:r w:rsidR="008077DD" w:rsidRPr="00386D06">
              <w:rPr>
                <w:color w:val="000000" w:themeColor="text1"/>
                <w:sz w:val="26"/>
                <w:szCs w:val="26"/>
                <w:lang w:eastAsia="en-US"/>
              </w:rPr>
              <w:t>начальник</w:t>
            </w: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а</w:t>
            </w:r>
            <w:r w:rsidR="008077DD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 главного управления </w:t>
            </w: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по социальной политике</w:t>
            </w:r>
          </w:p>
          <w:p w:rsidR="009F0AC5" w:rsidRPr="00386D06" w:rsidRDefault="009F0AC5" w:rsidP="000671D3">
            <w:pPr>
              <w:ind w:left="-36"/>
              <w:jc w:val="both"/>
              <w:rPr>
                <w:b/>
                <w:bCs/>
                <w:color w:val="000000" w:themeColor="text1"/>
                <w:sz w:val="26"/>
                <w:szCs w:val="26"/>
                <w:lang w:eastAsia="en-US"/>
              </w:rPr>
            </w:pPr>
          </w:p>
          <w:p w:rsidR="009F0AC5" w:rsidRPr="00386D06" w:rsidRDefault="00B3446E" w:rsidP="000671D3">
            <w:pPr>
              <w:ind w:left="-36"/>
              <w:jc w:val="both"/>
              <w:rPr>
                <w:bCs/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bCs/>
                <w:color w:val="000000" w:themeColor="text1"/>
                <w:sz w:val="26"/>
                <w:szCs w:val="26"/>
                <w:lang w:eastAsia="en-US"/>
              </w:rPr>
              <w:t>Попов Денис Игоревич</w:t>
            </w:r>
            <w:r w:rsidR="009F0AC5" w:rsidRPr="00386D06">
              <w:rPr>
                <w:b/>
                <w:bCs/>
                <w:color w:val="000000" w:themeColor="text1"/>
                <w:sz w:val="26"/>
                <w:szCs w:val="26"/>
                <w:lang w:eastAsia="en-US"/>
              </w:rPr>
              <w:t xml:space="preserve"> - </w:t>
            </w:r>
            <w:r w:rsidR="009F0AC5" w:rsidRPr="00386D06">
              <w:rPr>
                <w:bCs/>
                <w:color w:val="000000" w:themeColor="text1"/>
                <w:sz w:val="26"/>
                <w:szCs w:val="26"/>
                <w:lang w:eastAsia="en-US"/>
              </w:rPr>
              <w:t xml:space="preserve">заместитель начальника главного управления по жизнеобеспечению </w:t>
            </w:r>
          </w:p>
          <w:p w:rsidR="009F0AC5" w:rsidRPr="00386D06" w:rsidRDefault="009F0AC5" w:rsidP="000671D3">
            <w:pPr>
              <w:ind w:left="-36"/>
              <w:jc w:val="both"/>
              <w:rPr>
                <w:b/>
                <w:bCs/>
                <w:color w:val="000000" w:themeColor="text1"/>
                <w:sz w:val="26"/>
                <w:szCs w:val="26"/>
                <w:lang w:eastAsia="en-US"/>
              </w:rPr>
            </w:pPr>
          </w:p>
          <w:p w:rsidR="009F0AC5" w:rsidRPr="00386D06" w:rsidRDefault="009F0AC5" w:rsidP="000671D3">
            <w:pPr>
              <w:ind w:left="-36"/>
              <w:jc w:val="both"/>
              <w:rPr>
                <w:b/>
                <w:bCs/>
                <w:color w:val="000000" w:themeColor="text1"/>
                <w:sz w:val="26"/>
                <w:szCs w:val="26"/>
                <w:lang w:eastAsia="en-US"/>
              </w:rPr>
            </w:pPr>
          </w:p>
          <w:p w:rsidR="00BA471D" w:rsidRPr="00386D06" w:rsidRDefault="009F0AC5" w:rsidP="000671D3">
            <w:pPr>
              <w:pStyle w:val="afb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Шаманаев Александр Владимирович</w:t>
            </w:r>
            <w:r w:rsidRPr="00386D06">
              <w:rPr>
                <w:b/>
                <w:color w:val="000000" w:themeColor="text1"/>
                <w:sz w:val="26"/>
                <w:szCs w:val="26"/>
                <w:lang w:eastAsia="en-US"/>
              </w:rPr>
              <w:t xml:space="preserve">- </w:t>
            </w:r>
            <w:r w:rsidR="00C63983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заместитель начальника </w:t>
            </w:r>
            <w:r w:rsidR="00A87312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главного управления </w:t>
            </w:r>
            <w:r w:rsidR="00C63983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по благоустройству </w:t>
            </w:r>
          </w:p>
          <w:p w:rsidR="0002128E" w:rsidRPr="00386D06" w:rsidRDefault="0002128E" w:rsidP="000671D3">
            <w:pPr>
              <w:pStyle w:val="afb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Горелова Оксана Геннадьевна – начальник отдела по работе с территорией «Иншинское»</w:t>
            </w:r>
          </w:p>
          <w:p w:rsidR="005610D4" w:rsidRPr="00386D06" w:rsidRDefault="005610D4" w:rsidP="000671D3">
            <w:pPr>
              <w:ind w:left="-36"/>
              <w:jc w:val="both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5610D4" w:rsidRPr="00386D06" w:rsidRDefault="005610D4" w:rsidP="000671D3">
            <w:pPr>
              <w:ind w:left="-36"/>
              <w:jc w:val="both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Кузьмин Андрей Юрьевич – начальник сектора по работе с территорией «Косая Гора»</w:t>
            </w:r>
          </w:p>
          <w:p w:rsidR="005610D4" w:rsidRPr="00386D06" w:rsidRDefault="005610D4" w:rsidP="000671D3">
            <w:pPr>
              <w:ind w:left="-36"/>
              <w:jc w:val="both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1924C8" w:rsidRPr="00386D06" w:rsidRDefault="001924C8" w:rsidP="000671D3">
            <w:pPr>
              <w:rPr>
                <w:sz w:val="26"/>
                <w:szCs w:val="26"/>
              </w:rPr>
            </w:pPr>
          </w:p>
          <w:p w:rsidR="005610D4" w:rsidRPr="00386D06" w:rsidRDefault="005610D4" w:rsidP="000671D3">
            <w:pPr>
              <w:rPr>
                <w:sz w:val="26"/>
                <w:szCs w:val="26"/>
              </w:rPr>
            </w:pPr>
            <w:r w:rsidRPr="00386D06">
              <w:rPr>
                <w:sz w:val="26"/>
                <w:szCs w:val="26"/>
              </w:rPr>
              <w:t xml:space="preserve">Анатулаева Татьяна Михайловна - заместитель </w:t>
            </w:r>
            <w:r w:rsidR="002F3B46" w:rsidRPr="00386D06">
              <w:rPr>
                <w:sz w:val="26"/>
                <w:szCs w:val="26"/>
              </w:rPr>
              <w:t>начальника главного управления-</w:t>
            </w:r>
            <w:r w:rsidRPr="00386D06">
              <w:rPr>
                <w:sz w:val="26"/>
                <w:szCs w:val="26"/>
              </w:rPr>
              <w:t>начальник сектора по работе с территорией «Федоровское»</w:t>
            </w:r>
          </w:p>
          <w:p w:rsidR="00BA471D" w:rsidRPr="00386D06" w:rsidRDefault="00BA471D" w:rsidP="000671D3">
            <w:pPr>
              <w:rPr>
                <w:color w:val="000000" w:themeColor="text1"/>
                <w:sz w:val="26"/>
                <w:szCs w:val="26"/>
                <w:lang w:eastAsia="en-US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7DD" w:rsidRPr="00386D06" w:rsidRDefault="00F806B9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24.07</w:t>
            </w:r>
            <w:r w:rsidR="00DD6BCF" w:rsidRPr="00386D06">
              <w:rPr>
                <w:color w:val="000000" w:themeColor="text1"/>
                <w:sz w:val="26"/>
                <w:szCs w:val="26"/>
                <w:lang w:eastAsia="en-US"/>
              </w:rPr>
              <w:t>.2026</w:t>
            </w:r>
          </w:p>
          <w:p w:rsidR="008077DD" w:rsidRPr="00386D06" w:rsidRDefault="00464C30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в</w:t>
            </w:r>
            <w:r w:rsidR="008077DD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 14.00</w:t>
            </w:r>
          </w:p>
          <w:p w:rsidR="008077DD" w:rsidRPr="00386D06" w:rsidRDefault="008077DD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кабинет № 307</w:t>
            </w:r>
          </w:p>
          <w:p w:rsidR="008077DD" w:rsidRPr="00386D06" w:rsidRDefault="008077DD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5E4367" w:rsidRPr="00386D06" w:rsidRDefault="00F806B9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01.07</w:t>
            </w:r>
            <w:r w:rsidR="00B45A52" w:rsidRPr="00386D06">
              <w:rPr>
                <w:color w:val="000000" w:themeColor="text1"/>
                <w:sz w:val="26"/>
                <w:szCs w:val="26"/>
                <w:lang w:eastAsia="en-US"/>
              </w:rPr>
              <w:t>.2026</w:t>
            </w:r>
          </w:p>
          <w:p w:rsidR="00B45A52" w:rsidRPr="00386D06" w:rsidRDefault="00F806B9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15.07</w:t>
            </w:r>
            <w:r w:rsidR="00B45A52" w:rsidRPr="00386D06">
              <w:rPr>
                <w:color w:val="000000" w:themeColor="text1"/>
                <w:sz w:val="26"/>
                <w:szCs w:val="26"/>
                <w:lang w:eastAsia="en-US"/>
              </w:rPr>
              <w:t>.2026</w:t>
            </w:r>
          </w:p>
          <w:p w:rsidR="009F0AC5" w:rsidRPr="00386D06" w:rsidRDefault="009F0AC5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кабинет № 30</w:t>
            </w:r>
            <w:r w:rsidR="003E433E" w:rsidRPr="00386D06">
              <w:rPr>
                <w:color w:val="000000" w:themeColor="text1"/>
                <w:sz w:val="26"/>
                <w:szCs w:val="26"/>
                <w:lang w:eastAsia="en-US"/>
              </w:rPr>
              <w:t>7</w:t>
            </w:r>
          </w:p>
          <w:p w:rsidR="009F0AC5" w:rsidRPr="00386D06" w:rsidRDefault="009F0AC5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F806B9" w:rsidRPr="00386D06" w:rsidRDefault="00F806B9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5E4367" w:rsidRPr="00386D06" w:rsidRDefault="00F806B9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14.07</w:t>
            </w:r>
            <w:r w:rsidR="009C5FF1" w:rsidRPr="00386D06">
              <w:rPr>
                <w:color w:val="000000" w:themeColor="text1"/>
                <w:sz w:val="26"/>
                <w:szCs w:val="26"/>
                <w:lang w:eastAsia="en-US"/>
              </w:rPr>
              <w:t>.2026</w:t>
            </w:r>
          </w:p>
          <w:p w:rsidR="009C5FF1" w:rsidRPr="00386D06" w:rsidRDefault="00F806B9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28.07</w:t>
            </w:r>
            <w:r w:rsidR="009C5FF1" w:rsidRPr="00386D06">
              <w:rPr>
                <w:color w:val="000000" w:themeColor="text1"/>
                <w:sz w:val="26"/>
                <w:szCs w:val="26"/>
                <w:lang w:eastAsia="en-US"/>
              </w:rPr>
              <w:t>.2026</w:t>
            </w:r>
          </w:p>
          <w:p w:rsidR="00F44BC5" w:rsidRPr="00386D06" w:rsidRDefault="009F0AC5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кабинет № 409</w:t>
            </w:r>
          </w:p>
          <w:p w:rsidR="0002128E" w:rsidRPr="00386D06" w:rsidRDefault="0002128E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02128E" w:rsidRPr="00386D06" w:rsidRDefault="00386D06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24.07</w:t>
            </w:r>
            <w:r w:rsidR="0002128E" w:rsidRPr="00386D06">
              <w:rPr>
                <w:color w:val="000000" w:themeColor="text1"/>
                <w:sz w:val="26"/>
                <w:szCs w:val="26"/>
                <w:lang w:eastAsia="en-US"/>
              </w:rPr>
              <w:t>.2026</w:t>
            </w:r>
          </w:p>
          <w:p w:rsidR="0002128E" w:rsidRPr="00386D06" w:rsidRDefault="0002128E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с 9.00 до 12.00</w:t>
            </w:r>
          </w:p>
          <w:p w:rsidR="0002128E" w:rsidRPr="00386D06" w:rsidRDefault="0002128E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пос. Иншинский, д. 34</w:t>
            </w:r>
          </w:p>
          <w:p w:rsidR="00F44BC5" w:rsidRPr="00386D06" w:rsidRDefault="00F44BC5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1924C8" w:rsidRPr="00386D06" w:rsidRDefault="00386D06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07.07</w:t>
            </w:r>
            <w:r w:rsidR="001924C8" w:rsidRPr="00386D06">
              <w:rPr>
                <w:color w:val="000000" w:themeColor="text1"/>
                <w:sz w:val="26"/>
                <w:szCs w:val="26"/>
                <w:lang w:eastAsia="en-US"/>
              </w:rPr>
              <w:t>.2026</w:t>
            </w:r>
          </w:p>
          <w:p w:rsidR="001924C8" w:rsidRPr="00386D06" w:rsidRDefault="001924C8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с 14.00 до 18.00</w:t>
            </w:r>
          </w:p>
          <w:p w:rsidR="001924C8" w:rsidRPr="00386D06" w:rsidRDefault="001924C8" w:rsidP="000671D3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Косая Гора, ул. Пушкина, д. 19</w:t>
            </w:r>
          </w:p>
          <w:p w:rsidR="001924C8" w:rsidRPr="00386D06" w:rsidRDefault="001924C8" w:rsidP="000671D3">
            <w:pPr>
              <w:rPr>
                <w:sz w:val="26"/>
                <w:szCs w:val="26"/>
                <w:lang w:eastAsia="en-US"/>
              </w:rPr>
            </w:pPr>
          </w:p>
          <w:p w:rsidR="001924C8" w:rsidRPr="00386D06" w:rsidRDefault="00386D06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386D06">
              <w:rPr>
                <w:sz w:val="26"/>
                <w:szCs w:val="26"/>
                <w:lang w:eastAsia="en-US"/>
              </w:rPr>
              <w:t>09.07</w:t>
            </w:r>
            <w:r w:rsidR="001924C8" w:rsidRPr="00386D06">
              <w:rPr>
                <w:sz w:val="26"/>
                <w:szCs w:val="26"/>
                <w:lang w:eastAsia="en-US"/>
              </w:rPr>
              <w:t>.2026</w:t>
            </w:r>
          </w:p>
          <w:p w:rsidR="001924C8" w:rsidRPr="00386D06" w:rsidRDefault="001924C8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386D06">
              <w:rPr>
                <w:sz w:val="26"/>
                <w:szCs w:val="26"/>
                <w:lang w:eastAsia="en-US"/>
              </w:rPr>
              <w:t>с 14.00 до 18.00</w:t>
            </w:r>
          </w:p>
          <w:p w:rsidR="001924C8" w:rsidRPr="00386D06" w:rsidRDefault="001924C8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386D06">
              <w:rPr>
                <w:sz w:val="26"/>
                <w:szCs w:val="26"/>
                <w:lang w:eastAsia="en-US"/>
              </w:rPr>
              <w:t>с. Федоровка, д. 9, кв. 1</w:t>
            </w:r>
          </w:p>
        </w:tc>
      </w:tr>
      <w:tr w:rsidR="00C17AFA" w:rsidRPr="00A25A87" w:rsidTr="000671D3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F33887" w:rsidRDefault="009F0A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F33887">
              <w:rPr>
                <w:b/>
                <w:sz w:val="26"/>
                <w:szCs w:val="26"/>
                <w:lang w:eastAsia="en-US"/>
              </w:rPr>
              <w:t xml:space="preserve">Главное управление по Центральному </w:t>
            </w:r>
            <w:r w:rsidRPr="00F33887">
              <w:rPr>
                <w:b/>
                <w:bCs/>
                <w:sz w:val="26"/>
                <w:szCs w:val="26"/>
                <w:lang w:eastAsia="en-US"/>
              </w:rPr>
              <w:t>территориальному округу</w:t>
            </w:r>
          </w:p>
          <w:p w:rsidR="005E2370" w:rsidRPr="00F33887" w:rsidRDefault="009F0A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 xml:space="preserve">г. Тула, ул. Тургеневская, д. 67, тел. </w:t>
            </w:r>
            <w:r w:rsidR="008756B2" w:rsidRPr="00F33887">
              <w:rPr>
                <w:sz w:val="26"/>
                <w:szCs w:val="26"/>
                <w:lang w:eastAsia="en-US"/>
              </w:rPr>
              <w:t xml:space="preserve">(4872) </w:t>
            </w:r>
            <w:r w:rsidRPr="00F33887">
              <w:rPr>
                <w:sz w:val="26"/>
                <w:szCs w:val="26"/>
                <w:lang w:eastAsia="en-US"/>
              </w:rPr>
              <w:t>31-28-47</w:t>
            </w:r>
          </w:p>
        </w:tc>
      </w:tr>
      <w:tr w:rsidR="001020F6" w:rsidRPr="00A25A87" w:rsidTr="000671D3">
        <w:trPr>
          <w:trHeight w:val="982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388" w:rsidRPr="00F33887" w:rsidRDefault="00436388" w:rsidP="000671D3">
            <w:pPr>
              <w:jc w:val="both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Городничев Дмитрий Анатольевич</w:t>
            </w:r>
            <w:r w:rsidRPr="00F33887">
              <w:rPr>
                <w:b/>
                <w:sz w:val="26"/>
                <w:szCs w:val="26"/>
                <w:lang w:eastAsia="en-US"/>
              </w:rPr>
              <w:t xml:space="preserve"> – </w:t>
            </w:r>
            <w:r w:rsidRPr="00F33887">
              <w:rPr>
                <w:sz w:val="26"/>
                <w:szCs w:val="26"/>
                <w:lang w:eastAsia="en-US"/>
              </w:rPr>
              <w:t>начальник главного управления администрации города Тулы по Центральному территориальному округу</w:t>
            </w:r>
          </w:p>
          <w:p w:rsidR="00436388" w:rsidRPr="00F33887" w:rsidRDefault="00436388" w:rsidP="000671D3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436388" w:rsidRPr="00F33887" w:rsidRDefault="00436388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</w:p>
          <w:p w:rsidR="00146D0C" w:rsidRPr="00F33887" w:rsidRDefault="00146D0C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</w:p>
          <w:p w:rsidR="00146D0C" w:rsidRPr="00F33887" w:rsidRDefault="00146D0C" w:rsidP="000671D3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F33887" w:rsidRPr="00F33887" w:rsidRDefault="00F33887" w:rsidP="000671D3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F33887" w:rsidRPr="00F33887" w:rsidRDefault="00F33887" w:rsidP="000671D3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146D0C" w:rsidRPr="00F33887" w:rsidRDefault="00146D0C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lastRenderedPageBreak/>
              <w:t xml:space="preserve">Тарунтаева Елена Викторовна </w:t>
            </w:r>
            <w:r w:rsidRPr="00F33887">
              <w:rPr>
                <w:b/>
                <w:sz w:val="26"/>
                <w:szCs w:val="26"/>
                <w:lang w:eastAsia="en-US"/>
              </w:rPr>
              <w:t xml:space="preserve">- </w:t>
            </w:r>
            <w:r w:rsidRPr="00F33887">
              <w:rPr>
                <w:sz w:val="26"/>
                <w:szCs w:val="26"/>
                <w:lang w:eastAsia="en-US"/>
              </w:rPr>
              <w:t>заместитель начальника главного управления- начальник отдела по работе с населением и общественностью</w:t>
            </w:r>
          </w:p>
          <w:p w:rsidR="00146D0C" w:rsidRPr="00F33887" w:rsidRDefault="00146D0C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</w:p>
          <w:p w:rsidR="00D20FEB" w:rsidRPr="00F33887" w:rsidRDefault="00D20FEB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F33887">
              <w:rPr>
                <w:bCs/>
                <w:sz w:val="26"/>
                <w:szCs w:val="26"/>
                <w:lang w:eastAsia="en-US"/>
              </w:rPr>
              <w:t>Ермилов Сергей Игоревич – заместитель начальника главного управления по благоустройству</w:t>
            </w:r>
          </w:p>
          <w:p w:rsidR="00D20FEB" w:rsidRPr="00F33887" w:rsidRDefault="00D20FEB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</w:p>
          <w:p w:rsidR="00D20FEB" w:rsidRPr="00F33887" w:rsidRDefault="00D20FEB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</w:p>
          <w:p w:rsidR="009F0AC5" w:rsidRPr="00F33887" w:rsidRDefault="009F0AC5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F33887">
              <w:rPr>
                <w:bCs/>
                <w:sz w:val="26"/>
                <w:szCs w:val="26"/>
                <w:lang w:eastAsia="en-US"/>
              </w:rPr>
              <w:t>Новиков Вадим Алексеевич</w:t>
            </w:r>
            <w:r w:rsidRPr="00F33887">
              <w:rPr>
                <w:b/>
                <w:bCs/>
                <w:sz w:val="26"/>
                <w:szCs w:val="26"/>
                <w:lang w:eastAsia="en-US"/>
              </w:rPr>
              <w:t xml:space="preserve"> - </w:t>
            </w:r>
            <w:r w:rsidRPr="00F33887">
              <w:rPr>
                <w:bCs/>
                <w:sz w:val="26"/>
                <w:szCs w:val="26"/>
                <w:lang w:eastAsia="en-US"/>
              </w:rPr>
              <w:t>заместитель начальника главного управления по жизнеобеспечению</w:t>
            </w:r>
          </w:p>
          <w:p w:rsidR="00B74A2E" w:rsidRPr="00F33887" w:rsidRDefault="00B74A2E" w:rsidP="000671D3">
            <w:pPr>
              <w:jc w:val="both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887" w:rsidRPr="00F33887" w:rsidRDefault="00F33887" w:rsidP="00F33887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lastRenderedPageBreak/>
              <w:t>03.07.2026</w:t>
            </w:r>
          </w:p>
          <w:p w:rsidR="00F33887" w:rsidRPr="00F33887" w:rsidRDefault="00F33887" w:rsidP="00F33887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10.07.2026</w:t>
            </w:r>
          </w:p>
          <w:p w:rsidR="00F33887" w:rsidRPr="00F33887" w:rsidRDefault="00F33887" w:rsidP="00F33887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17.07.2026</w:t>
            </w:r>
          </w:p>
          <w:p w:rsidR="00F33887" w:rsidRPr="00F33887" w:rsidRDefault="00F33887" w:rsidP="00F33887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24.07.2026</w:t>
            </w:r>
          </w:p>
          <w:p w:rsidR="00F33887" w:rsidRPr="00F33887" w:rsidRDefault="00F33887" w:rsidP="00F33887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31.07.2026</w:t>
            </w:r>
          </w:p>
          <w:p w:rsidR="009F0AC5" w:rsidRPr="00F33887" w:rsidRDefault="009F0AC5" w:rsidP="00F33887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 xml:space="preserve">кабинет № </w:t>
            </w:r>
            <w:r w:rsidR="00C9501C" w:rsidRPr="00F33887">
              <w:rPr>
                <w:sz w:val="26"/>
                <w:szCs w:val="26"/>
                <w:lang w:eastAsia="en-US"/>
              </w:rPr>
              <w:t>2</w:t>
            </w:r>
            <w:r w:rsidR="00AC514C" w:rsidRPr="00F33887">
              <w:rPr>
                <w:sz w:val="26"/>
                <w:szCs w:val="26"/>
                <w:lang w:eastAsia="en-US"/>
              </w:rPr>
              <w:t>0</w:t>
            </w:r>
          </w:p>
          <w:p w:rsidR="00436388" w:rsidRPr="00F33887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с 9.00 до 10.30</w:t>
            </w:r>
          </w:p>
          <w:p w:rsidR="00D20FEB" w:rsidRPr="00F33887" w:rsidRDefault="00D20FEB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CA30B1" w:rsidRPr="00F33887" w:rsidRDefault="00CA30B1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9F0AC5" w:rsidRPr="00F33887" w:rsidRDefault="00F33887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29.07</w:t>
            </w:r>
            <w:r w:rsidR="00A80FF9" w:rsidRPr="00F33887">
              <w:rPr>
                <w:sz w:val="26"/>
                <w:szCs w:val="26"/>
                <w:lang w:eastAsia="en-US"/>
              </w:rPr>
              <w:t>.</w:t>
            </w:r>
            <w:r w:rsidR="00C73BE6" w:rsidRPr="00F33887">
              <w:rPr>
                <w:sz w:val="26"/>
                <w:szCs w:val="26"/>
                <w:lang w:eastAsia="en-US"/>
              </w:rPr>
              <w:t>2026</w:t>
            </w:r>
          </w:p>
          <w:p w:rsidR="009F0AC5" w:rsidRPr="00F33887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 xml:space="preserve">кабинет № </w:t>
            </w:r>
            <w:r w:rsidR="00C9501C" w:rsidRPr="00F33887">
              <w:rPr>
                <w:sz w:val="26"/>
                <w:szCs w:val="26"/>
                <w:lang w:eastAsia="en-US"/>
              </w:rPr>
              <w:t>38</w:t>
            </w:r>
          </w:p>
          <w:p w:rsidR="00146D0C" w:rsidRPr="00F33887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lastRenderedPageBreak/>
              <w:t>с 9.00 до 10.30</w:t>
            </w:r>
          </w:p>
          <w:p w:rsidR="00B74A2E" w:rsidRPr="00F33887" w:rsidRDefault="00B74A2E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D20FEB" w:rsidRPr="00F33887" w:rsidRDefault="00F33887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09.07</w:t>
            </w:r>
            <w:r w:rsidR="00D20FEB" w:rsidRPr="00F33887">
              <w:rPr>
                <w:sz w:val="26"/>
                <w:szCs w:val="26"/>
                <w:lang w:eastAsia="en-US"/>
              </w:rPr>
              <w:t>.2026</w:t>
            </w:r>
          </w:p>
          <w:p w:rsidR="00D20FEB" w:rsidRPr="00F33887" w:rsidRDefault="00D20FEB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кабинет № 21</w:t>
            </w:r>
          </w:p>
          <w:p w:rsidR="00D20FEB" w:rsidRPr="00F33887" w:rsidRDefault="00D20FEB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с 09.00 до 10.30</w:t>
            </w:r>
          </w:p>
          <w:p w:rsidR="00D20FEB" w:rsidRPr="00F33887" w:rsidRDefault="00D20FEB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146D0C" w:rsidRPr="00F33887" w:rsidRDefault="00F33887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15.07</w:t>
            </w:r>
            <w:r w:rsidR="001623E4" w:rsidRPr="00F33887">
              <w:rPr>
                <w:sz w:val="26"/>
                <w:szCs w:val="26"/>
                <w:lang w:eastAsia="en-US"/>
              </w:rPr>
              <w:t>.2026</w:t>
            </w:r>
          </w:p>
          <w:p w:rsidR="00146D0C" w:rsidRPr="00F33887" w:rsidRDefault="00146D0C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кабинет № 36</w:t>
            </w:r>
          </w:p>
          <w:p w:rsidR="00B74A2E" w:rsidRPr="00F33887" w:rsidRDefault="00146D0C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F33887">
              <w:rPr>
                <w:sz w:val="26"/>
                <w:szCs w:val="26"/>
                <w:lang w:eastAsia="en-US"/>
              </w:rPr>
              <w:t>с 09.00 до 10.30</w:t>
            </w:r>
          </w:p>
        </w:tc>
      </w:tr>
      <w:tr w:rsidR="00C17AFA" w:rsidRPr="00A25A87" w:rsidTr="000671D3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D34274" w:rsidRDefault="009F0A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D34274">
              <w:rPr>
                <w:b/>
                <w:sz w:val="26"/>
                <w:szCs w:val="26"/>
                <w:lang w:eastAsia="en-US"/>
              </w:rPr>
              <w:lastRenderedPageBreak/>
              <w:t xml:space="preserve">Главное управление по Пролетарскому </w:t>
            </w:r>
            <w:r w:rsidRPr="00D34274">
              <w:rPr>
                <w:b/>
                <w:bCs/>
                <w:sz w:val="26"/>
                <w:szCs w:val="26"/>
                <w:lang w:eastAsia="en-US"/>
              </w:rPr>
              <w:t>территориальному округу</w:t>
            </w:r>
          </w:p>
          <w:p w:rsidR="002E289A" w:rsidRPr="00D34274" w:rsidRDefault="009F0A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D34274">
              <w:rPr>
                <w:sz w:val="26"/>
                <w:szCs w:val="26"/>
                <w:lang w:eastAsia="en-US"/>
              </w:rPr>
              <w:t xml:space="preserve">г. Тула, ул. Марата, д. 162-а, тел. </w:t>
            </w:r>
            <w:r w:rsidR="008756B2" w:rsidRPr="00D34274">
              <w:rPr>
                <w:sz w:val="26"/>
                <w:szCs w:val="26"/>
                <w:lang w:eastAsia="en-US"/>
              </w:rPr>
              <w:t xml:space="preserve">(4872) </w:t>
            </w:r>
            <w:r w:rsidRPr="00D34274">
              <w:rPr>
                <w:sz w:val="26"/>
                <w:szCs w:val="26"/>
                <w:lang w:eastAsia="en-US"/>
              </w:rPr>
              <w:t>41-02-51</w:t>
            </w:r>
          </w:p>
        </w:tc>
      </w:tr>
      <w:tr w:rsidR="00635795" w:rsidRPr="00A25A87" w:rsidTr="004641D8">
        <w:trPr>
          <w:trHeight w:val="4041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43A" w:rsidRPr="00D34274" w:rsidRDefault="009F0AC5" w:rsidP="000671D3">
            <w:pPr>
              <w:jc w:val="both"/>
              <w:rPr>
                <w:sz w:val="26"/>
                <w:szCs w:val="26"/>
                <w:lang w:eastAsia="en-US"/>
              </w:rPr>
            </w:pPr>
            <w:r w:rsidRPr="00D34274">
              <w:rPr>
                <w:sz w:val="26"/>
                <w:szCs w:val="26"/>
                <w:lang w:eastAsia="en-US"/>
              </w:rPr>
              <w:t xml:space="preserve">Колычев Максим Николаевич </w:t>
            </w:r>
            <w:r w:rsidRPr="00D34274">
              <w:rPr>
                <w:b/>
                <w:sz w:val="26"/>
                <w:szCs w:val="26"/>
                <w:lang w:eastAsia="en-US"/>
              </w:rPr>
              <w:t xml:space="preserve">- </w:t>
            </w:r>
            <w:r w:rsidRPr="00D34274">
              <w:rPr>
                <w:bCs/>
                <w:sz w:val="26"/>
                <w:szCs w:val="26"/>
                <w:lang w:eastAsia="en-US"/>
              </w:rPr>
              <w:t xml:space="preserve">начальник главного управления администрации города Тулы по Пролетарскому территориальному округу </w:t>
            </w:r>
          </w:p>
          <w:p w:rsidR="00E9743A" w:rsidRPr="00D34274" w:rsidRDefault="00E9743A" w:rsidP="00E9743A">
            <w:pPr>
              <w:rPr>
                <w:sz w:val="26"/>
                <w:szCs w:val="26"/>
                <w:lang w:eastAsia="en-US"/>
              </w:rPr>
            </w:pPr>
          </w:p>
          <w:p w:rsidR="00E9743A" w:rsidRPr="00D34274" w:rsidRDefault="00E9743A" w:rsidP="00E9743A">
            <w:pPr>
              <w:rPr>
                <w:sz w:val="26"/>
                <w:szCs w:val="26"/>
                <w:lang w:eastAsia="en-US"/>
              </w:rPr>
            </w:pPr>
          </w:p>
          <w:p w:rsidR="00E9743A" w:rsidRPr="00D34274" w:rsidRDefault="00E9743A" w:rsidP="00E9743A">
            <w:pPr>
              <w:rPr>
                <w:sz w:val="26"/>
                <w:szCs w:val="26"/>
                <w:lang w:eastAsia="en-US"/>
              </w:rPr>
            </w:pPr>
          </w:p>
          <w:p w:rsidR="00D34274" w:rsidRPr="00D34274" w:rsidRDefault="00D34274" w:rsidP="00E9743A">
            <w:pPr>
              <w:jc w:val="both"/>
              <w:rPr>
                <w:sz w:val="26"/>
                <w:szCs w:val="26"/>
              </w:rPr>
            </w:pPr>
          </w:p>
          <w:p w:rsidR="00D34274" w:rsidRPr="00D34274" w:rsidRDefault="00D34274" w:rsidP="00E9743A">
            <w:pPr>
              <w:jc w:val="both"/>
              <w:rPr>
                <w:sz w:val="26"/>
                <w:szCs w:val="26"/>
              </w:rPr>
            </w:pPr>
          </w:p>
          <w:p w:rsidR="00E9743A" w:rsidRPr="00D34274" w:rsidRDefault="00E9743A" w:rsidP="00E9743A">
            <w:pPr>
              <w:jc w:val="both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>Токарева Татьяна Юрьевна – заместитель начальника главного управления по социальной политике</w:t>
            </w:r>
          </w:p>
          <w:p w:rsidR="00E9743A" w:rsidRPr="00D34274" w:rsidRDefault="00E9743A" w:rsidP="00E9743A">
            <w:pPr>
              <w:jc w:val="both"/>
              <w:rPr>
                <w:sz w:val="26"/>
                <w:szCs w:val="26"/>
              </w:rPr>
            </w:pPr>
          </w:p>
          <w:p w:rsidR="009F080C" w:rsidRPr="00D34274" w:rsidRDefault="001D2A71" w:rsidP="00242730">
            <w:pPr>
              <w:jc w:val="both"/>
              <w:rPr>
                <w:sz w:val="26"/>
                <w:szCs w:val="26"/>
                <w:lang w:eastAsia="en-US"/>
              </w:rPr>
            </w:pPr>
            <w:r w:rsidRPr="00D34274">
              <w:rPr>
                <w:sz w:val="26"/>
                <w:szCs w:val="26"/>
              </w:rPr>
              <w:t>Закутаев Павел Вячеслав</w:t>
            </w:r>
            <w:r w:rsidR="00242730" w:rsidRPr="00D34274">
              <w:rPr>
                <w:sz w:val="26"/>
                <w:szCs w:val="26"/>
              </w:rPr>
              <w:t>ович</w:t>
            </w:r>
            <w:r w:rsidR="00E9743A" w:rsidRPr="00D34274">
              <w:rPr>
                <w:sz w:val="26"/>
                <w:szCs w:val="26"/>
              </w:rPr>
              <w:t xml:space="preserve"> – заместитель начальника главного управления по благоустройству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274" w:rsidRPr="00D34274" w:rsidRDefault="00D34274" w:rsidP="00D34274">
            <w:pPr>
              <w:ind w:right="142"/>
              <w:jc w:val="center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>03.07.2026</w:t>
            </w:r>
          </w:p>
          <w:p w:rsidR="00D34274" w:rsidRPr="00D34274" w:rsidRDefault="00D34274" w:rsidP="00D34274">
            <w:pPr>
              <w:ind w:right="142"/>
              <w:jc w:val="center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>10.07.2026</w:t>
            </w:r>
          </w:p>
          <w:p w:rsidR="00D34274" w:rsidRPr="00D34274" w:rsidRDefault="00D34274" w:rsidP="00D34274">
            <w:pPr>
              <w:ind w:right="142"/>
              <w:jc w:val="center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>17.07.2026</w:t>
            </w:r>
          </w:p>
          <w:p w:rsidR="00D34274" w:rsidRPr="00D34274" w:rsidRDefault="00D34274" w:rsidP="00D34274">
            <w:pPr>
              <w:ind w:right="142"/>
              <w:jc w:val="center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>24.07.2026</w:t>
            </w:r>
          </w:p>
          <w:p w:rsidR="00D34274" w:rsidRPr="00D34274" w:rsidRDefault="00D34274" w:rsidP="00D34274">
            <w:pPr>
              <w:ind w:right="142"/>
              <w:jc w:val="center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>31.07.2026</w:t>
            </w:r>
          </w:p>
          <w:p w:rsidR="00543101" w:rsidRPr="00D34274" w:rsidRDefault="00B958A1" w:rsidP="00D34274">
            <w:pPr>
              <w:ind w:right="142"/>
              <w:jc w:val="center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>с</w:t>
            </w:r>
            <w:r w:rsidR="008B4FF8" w:rsidRPr="00D34274">
              <w:rPr>
                <w:sz w:val="26"/>
                <w:szCs w:val="26"/>
              </w:rPr>
              <w:t xml:space="preserve"> 14.00 до </w:t>
            </w:r>
            <w:r w:rsidR="00543101" w:rsidRPr="00D34274">
              <w:rPr>
                <w:sz w:val="26"/>
                <w:szCs w:val="26"/>
              </w:rPr>
              <w:t xml:space="preserve">17.00    </w:t>
            </w:r>
          </w:p>
          <w:p w:rsidR="009F0AC5" w:rsidRPr="00D34274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D34274">
              <w:rPr>
                <w:sz w:val="26"/>
                <w:szCs w:val="26"/>
                <w:lang w:eastAsia="en-US"/>
              </w:rPr>
              <w:t xml:space="preserve">кабинет № 3.1  </w:t>
            </w:r>
          </w:p>
          <w:p w:rsidR="00F97ED7" w:rsidRPr="00D34274" w:rsidRDefault="00F97ED7" w:rsidP="000671D3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F97ED7" w:rsidRPr="00D34274" w:rsidRDefault="00D34274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D34274">
              <w:rPr>
                <w:sz w:val="26"/>
                <w:szCs w:val="26"/>
                <w:lang w:eastAsia="en-US"/>
              </w:rPr>
              <w:t>28.07</w:t>
            </w:r>
            <w:r w:rsidR="00E9743A" w:rsidRPr="00D34274">
              <w:rPr>
                <w:sz w:val="26"/>
                <w:szCs w:val="26"/>
                <w:lang w:eastAsia="en-US"/>
              </w:rPr>
              <w:t>.2026</w:t>
            </w:r>
          </w:p>
          <w:p w:rsidR="00E9743A" w:rsidRPr="00D34274" w:rsidRDefault="00E9743A" w:rsidP="00E9743A">
            <w:pPr>
              <w:ind w:right="142"/>
              <w:jc w:val="center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 xml:space="preserve">с 09.00 до 12.00    </w:t>
            </w:r>
          </w:p>
          <w:p w:rsidR="005447F1" w:rsidRPr="00D34274" w:rsidRDefault="005447F1" w:rsidP="005447F1">
            <w:pPr>
              <w:jc w:val="center"/>
              <w:rPr>
                <w:sz w:val="26"/>
                <w:szCs w:val="26"/>
                <w:lang w:eastAsia="en-US"/>
              </w:rPr>
            </w:pPr>
            <w:r w:rsidRPr="00D34274">
              <w:rPr>
                <w:sz w:val="26"/>
                <w:szCs w:val="26"/>
                <w:lang w:eastAsia="en-US"/>
              </w:rPr>
              <w:t xml:space="preserve">кабинет № 3.7  </w:t>
            </w:r>
          </w:p>
          <w:p w:rsidR="00E9743A" w:rsidRPr="00D34274" w:rsidRDefault="00E9743A" w:rsidP="00E9743A">
            <w:pPr>
              <w:rPr>
                <w:sz w:val="26"/>
                <w:szCs w:val="26"/>
                <w:lang w:eastAsia="en-US"/>
              </w:rPr>
            </w:pPr>
          </w:p>
          <w:p w:rsidR="00E9743A" w:rsidRPr="00D34274" w:rsidRDefault="00D34274" w:rsidP="00E9743A">
            <w:pPr>
              <w:jc w:val="center"/>
              <w:rPr>
                <w:sz w:val="26"/>
                <w:szCs w:val="26"/>
                <w:lang w:eastAsia="en-US"/>
              </w:rPr>
            </w:pPr>
            <w:r w:rsidRPr="00D34274">
              <w:rPr>
                <w:sz w:val="26"/>
                <w:szCs w:val="26"/>
                <w:lang w:eastAsia="en-US"/>
              </w:rPr>
              <w:t>08.07</w:t>
            </w:r>
            <w:r w:rsidR="00E9743A" w:rsidRPr="00D34274">
              <w:rPr>
                <w:sz w:val="26"/>
                <w:szCs w:val="26"/>
                <w:lang w:eastAsia="en-US"/>
              </w:rPr>
              <w:t>.2026</w:t>
            </w:r>
          </w:p>
          <w:p w:rsidR="004641D8" w:rsidRPr="00D34274" w:rsidRDefault="00E9743A" w:rsidP="00E9743A">
            <w:pPr>
              <w:ind w:right="142"/>
              <w:jc w:val="center"/>
              <w:rPr>
                <w:sz w:val="26"/>
                <w:szCs w:val="26"/>
              </w:rPr>
            </w:pPr>
            <w:r w:rsidRPr="00D34274">
              <w:rPr>
                <w:sz w:val="26"/>
                <w:szCs w:val="26"/>
              </w:rPr>
              <w:t>с 14.00 до 17.00</w:t>
            </w:r>
          </w:p>
          <w:p w:rsidR="004641D8" w:rsidRPr="00D34274" w:rsidRDefault="004641D8" w:rsidP="004641D8">
            <w:pPr>
              <w:jc w:val="center"/>
              <w:rPr>
                <w:sz w:val="26"/>
                <w:szCs w:val="26"/>
                <w:lang w:eastAsia="en-US"/>
              </w:rPr>
            </w:pPr>
            <w:r w:rsidRPr="00D34274">
              <w:rPr>
                <w:sz w:val="26"/>
                <w:szCs w:val="26"/>
                <w:lang w:eastAsia="en-US"/>
              </w:rPr>
              <w:t xml:space="preserve">кабинет № 3.1 </w:t>
            </w:r>
          </w:p>
          <w:p w:rsidR="00F97ED7" w:rsidRPr="00D34274" w:rsidRDefault="00F97ED7" w:rsidP="004641D8">
            <w:pPr>
              <w:ind w:right="142"/>
              <w:rPr>
                <w:sz w:val="26"/>
                <w:szCs w:val="26"/>
                <w:lang w:eastAsia="en-US"/>
              </w:rPr>
            </w:pPr>
          </w:p>
        </w:tc>
      </w:tr>
      <w:tr w:rsidR="00C17AFA" w:rsidRPr="00A25A87" w:rsidTr="000671D3"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CC2CB1" w:rsidRDefault="009F0A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CC2CB1">
              <w:rPr>
                <w:b/>
                <w:bCs/>
                <w:sz w:val="26"/>
                <w:szCs w:val="26"/>
                <w:lang w:eastAsia="en-US"/>
              </w:rPr>
              <w:t xml:space="preserve">Главное управление по Советскому территориальному округу </w:t>
            </w:r>
          </w:p>
          <w:p w:rsidR="00FB63BF" w:rsidRPr="00CC2CB1" w:rsidRDefault="009F0AC5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CC2CB1">
              <w:rPr>
                <w:sz w:val="26"/>
                <w:szCs w:val="26"/>
                <w:lang w:eastAsia="en-US"/>
              </w:rPr>
              <w:t xml:space="preserve">г. Тула, ул. Вересаева, д. 2, тел. </w:t>
            </w:r>
            <w:r w:rsidR="008756B2" w:rsidRPr="00CC2CB1">
              <w:rPr>
                <w:sz w:val="26"/>
                <w:szCs w:val="26"/>
                <w:lang w:eastAsia="en-US"/>
              </w:rPr>
              <w:t xml:space="preserve">(4872) </w:t>
            </w:r>
            <w:r w:rsidRPr="00CC2CB1">
              <w:rPr>
                <w:sz w:val="26"/>
                <w:szCs w:val="26"/>
                <w:lang w:eastAsia="en-US"/>
              </w:rPr>
              <w:t>30-17-11</w:t>
            </w:r>
          </w:p>
        </w:tc>
      </w:tr>
      <w:tr w:rsidR="00AE1A1F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C5" w:rsidRPr="00CC2CB1" w:rsidRDefault="009F0AC5" w:rsidP="000671D3">
            <w:pPr>
              <w:jc w:val="both"/>
              <w:rPr>
                <w:sz w:val="26"/>
                <w:szCs w:val="26"/>
                <w:lang w:eastAsia="en-US"/>
              </w:rPr>
            </w:pPr>
            <w:r w:rsidRPr="00CC2CB1">
              <w:rPr>
                <w:bCs/>
                <w:sz w:val="26"/>
                <w:szCs w:val="26"/>
                <w:lang w:eastAsia="en-US"/>
              </w:rPr>
              <w:t>Кузнецов Виктор Александрович</w:t>
            </w:r>
            <w:r w:rsidRPr="00CC2CB1">
              <w:rPr>
                <w:b/>
                <w:bCs/>
                <w:sz w:val="26"/>
                <w:szCs w:val="26"/>
                <w:lang w:eastAsia="en-US"/>
              </w:rPr>
              <w:t xml:space="preserve"> - </w:t>
            </w:r>
            <w:r w:rsidRPr="00CC2CB1">
              <w:rPr>
                <w:bCs/>
                <w:sz w:val="26"/>
                <w:szCs w:val="26"/>
                <w:lang w:eastAsia="en-US"/>
              </w:rPr>
              <w:t>начальник главного управления</w:t>
            </w:r>
            <w:r w:rsidR="0039192B" w:rsidRPr="00CC2CB1">
              <w:rPr>
                <w:color w:val="000000" w:themeColor="text1"/>
                <w:sz w:val="26"/>
                <w:szCs w:val="26"/>
                <w:lang w:eastAsia="en-US"/>
              </w:rPr>
              <w:t xml:space="preserve"> администрации города Тулы</w:t>
            </w:r>
            <w:r w:rsidRPr="00CC2CB1">
              <w:rPr>
                <w:bCs/>
                <w:sz w:val="26"/>
                <w:szCs w:val="26"/>
                <w:lang w:eastAsia="en-US"/>
              </w:rPr>
              <w:t xml:space="preserve"> по Советскому территориальному округу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CB1" w:rsidRPr="00CC2CB1" w:rsidRDefault="00CC2CB1" w:rsidP="00CC2CB1">
            <w:pPr>
              <w:jc w:val="center"/>
              <w:rPr>
                <w:sz w:val="26"/>
                <w:szCs w:val="26"/>
                <w:lang w:eastAsia="en-US"/>
              </w:rPr>
            </w:pPr>
            <w:r w:rsidRPr="00CC2CB1">
              <w:rPr>
                <w:sz w:val="26"/>
                <w:szCs w:val="26"/>
                <w:lang w:eastAsia="en-US"/>
              </w:rPr>
              <w:t>03.07.2026</w:t>
            </w:r>
          </w:p>
          <w:p w:rsidR="00CC2CB1" w:rsidRPr="00CC2CB1" w:rsidRDefault="00CC2CB1" w:rsidP="00CC2CB1">
            <w:pPr>
              <w:jc w:val="center"/>
              <w:rPr>
                <w:sz w:val="26"/>
                <w:szCs w:val="26"/>
                <w:lang w:eastAsia="en-US"/>
              </w:rPr>
            </w:pPr>
            <w:r w:rsidRPr="00CC2CB1">
              <w:rPr>
                <w:sz w:val="26"/>
                <w:szCs w:val="26"/>
                <w:lang w:eastAsia="en-US"/>
              </w:rPr>
              <w:t>10.07.2026</w:t>
            </w:r>
          </w:p>
          <w:p w:rsidR="00CC2CB1" w:rsidRPr="00CC2CB1" w:rsidRDefault="00CC2CB1" w:rsidP="00CC2CB1">
            <w:pPr>
              <w:jc w:val="center"/>
              <w:rPr>
                <w:sz w:val="26"/>
                <w:szCs w:val="26"/>
                <w:lang w:eastAsia="en-US"/>
              </w:rPr>
            </w:pPr>
            <w:r w:rsidRPr="00CC2CB1">
              <w:rPr>
                <w:sz w:val="26"/>
                <w:szCs w:val="26"/>
                <w:lang w:eastAsia="en-US"/>
              </w:rPr>
              <w:t>17.07.2026</w:t>
            </w:r>
          </w:p>
          <w:p w:rsidR="00CC2CB1" w:rsidRPr="00CC2CB1" w:rsidRDefault="00CC2CB1" w:rsidP="00CC2CB1">
            <w:pPr>
              <w:jc w:val="center"/>
              <w:rPr>
                <w:sz w:val="26"/>
                <w:szCs w:val="26"/>
                <w:lang w:eastAsia="en-US"/>
              </w:rPr>
            </w:pPr>
            <w:r w:rsidRPr="00CC2CB1">
              <w:rPr>
                <w:sz w:val="26"/>
                <w:szCs w:val="26"/>
                <w:lang w:eastAsia="en-US"/>
              </w:rPr>
              <w:t>24.07.2026</w:t>
            </w:r>
          </w:p>
          <w:p w:rsidR="00CC2CB1" w:rsidRPr="00CC2CB1" w:rsidRDefault="00CC2CB1" w:rsidP="00CC2CB1">
            <w:pPr>
              <w:jc w:val="center"/>
              <w:rPr>
                <w:sz w:val="26"/>
                <w:szCs w:val="26"/>
                <w:lang w:eastAsia="en-US"/>
              </w:rPr>
            </w:pPr>
            <w:r w:rsidRPr="00CC2CB1">
              <w:rPr>
                <w:sz w:val="26"/>
                <w:szCs w:val="26"/>
                <w:lang w:eastAsia="en-US"/>
              </w:rPr>
              <w:t>31.07.2026</w:t>
            </w:r>
          </w:p>
          <w:p w:rsidR="009F0AC5" w:rsidRPr="00CC2CB1" w:rsidRDefault="00F25A4D" w:rsidP="00CC2CB1">
            <w:pPr>
              <w:jc w:val="center"/>
              <w:rPr>
                <w:sz w:val="26"/>
                <w:szCs w:val="26"/>
                <w:lang w:eastAsia="en-US"/>
              </w:rPr>
            </w:pPr>
            <w:r w:rsidRPr="00CC2CB1">
              <w:rPr>
                <w:sz w:val="26"/>
                <w:szCs w:val="26"/>
                <w:lang w:eastAsia="en-US"/>
              </w:rPr>
              <w:t>с 09</w:t>
            </w:r>
            <w:r w:rsidR="008B4FF8" w:rsidRPr="00CC2CB1">
              <w:rPr>
                <w:sz w:val="26"/>
                <w:szCs w:val="26"/>
                <w:lang w:eastAsia="en-US"/>
              </w:rPr>
              <w:t xml:space="preserve">.00 до </w:t>
            </w:r>
            <w:r w:rsidR="009F0AC5" w:rsidRPr="00CC2CB1">
              <w:rPr>
                <w:sz w:val="26"/>
                <w:szCs w:val="26"/>
                <w:lang w:eastAsia="en-US"/>
              </w:rPr>
              <w:t>12.00</w:t>
            </w:r>
          </w:p>
          <w:p w:rsidR="009F0AC5" w:rsidRPr="00CC2CB1" w:rsidRDefault="009F0A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CC2CB1">
              <w:rPr>
                <w:sz w:val="26"/>
                <w:szCs w:val="26"/>
                <w:lang w:eastAsia="en-US"/>
              </w:rPr>
              <w:t>кабинет № 21</w:t>
            </w:r>
            <w:r w:rsidR="00A96C4D" w:rsidRPr="00CC2CB1"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A94A5C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F6" w:rsidRPr="005834C4" w:rsidRDefault="00A94A5C" w:rsidP="000671D3">
            <w:pPr>
              <w:suppressAutoHyphens w:val="0"/>
              <w:jc w:val="center"/>
              <w:rPr>
                <w:b/>
                <w:sz w:val="26"/>
                <w:szCs w:val="26"/>
                <w:lang w:eastAsia="ru-RU"/>
              </w:rPr>
            </w:pPr>
            <w:r w:rsidRPr="005834C4">
              <w:rPr>
                <w:b/>
                <w:sz w:val="26"/>
                <w:szCs w:val="26"/>
                <w:lang w:eastAsia="ru-RU"/>
              </w:rPr>
              <w:t>Управлени</w:t>
            </w:r>
            <w:r w:rsidR="00007C7E" w:rsidRPr="005834C4">
              <w:rPr>
                <w:b/>
                <w:sz w:val="26"/>
                <w:szCs w:val="26"/>
                <w:lang w:eastAsia="ru-RU"/>
              </w:rPr>
              <w:t>е</w:t>
            </w:r>
            <w:r w:rsidRPr="005834C4">
              <w:rPr>
                <w:b/>
                <w:sz w:val="26"/>
                <w:szCs w:val="26"/>
                <w:lang w:eastAsia="ru-RU"/>
              </w:rPr>
              <w:t xml:space="preserve"> градостроительства и архитектуры </w:t>
            </w:r>
          </w:p>
          <w:p w:rsidR="00FB63BF" w:rsidRPr="005834C4" w:rsidRDefault="00D71B41" w:rsidP="000671D3">
            <w:pPr>
              <w:suppressAutoHyphens w:val="0"/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en-US"/>
              </w:rPr>
              <w:t>г. Тула,</w:t>
            </w:r>
            <w:r w:rsidRPr="005834C4">
              <w:rPr>
                <w:sz w:val="26"/>
                <w:szCs w:val="26"/>
              </w:rPr>
              <w:t xml:space="preserve"> </w:t>
            </w:r>
            <w:r w:rsidR="00A94A5C" w:rsidRPr="005834C4">
              <w:rPr>
                <w:sz w:val="26"/>
                <w:szCs w:val="26"/>
                <w:lang w:eastAsia="ru-RU"/>
              </w:rPr>
              <w:t xml:space="preserve">ул. </w:t>
            </w:r>
            <w:r w:rsidR="00005908" w:rsidRPr="005834C4">
              <w:rPr>
                <w:sz w:val="26"/>
                <w:szCs w:val="26"/>
                <w:lang w:eastAsia="ru-RU"/>
              </w:rPr>
              <w:t>Гоголевская, д. 73, тел.</w:t>
            </w:r>
            <w:r w:rsidR="00A94A5C" w:rsidRPr="005834C4">
              <w:rPr>
                <w:sz w:val="26"/>
                <w:szCs w:val="26"/>
                <w:lang w:eastAsia="ru-RU"/>
              </w:rPr>
              <w:t xml:space="preserve"> </w:t>
            </w:r>
            <w:r w:rsidR="008756B2" w:rsidRPr="005834C4">
              <w:rPr>
                <w:sz w:val="26"/>
                <w:szCs w:val="26"/>
                <w:lang w:eastAsia="ru-RU"/>
              </w:rPr>
              <w:t xml:space="preserve">(4872) </w:t>
            </w:r>
            <w:r w:rsidR="00A94A5C" w:rsidRPr="005834C4">
              <w:rPr>
                <w:sz w:val="26"/>
                <w:szCs w:val="26"/>
                <w:lang w:eastAsia="ru-RU"/>
              </w:rPr>
              <w:t>56-76-13</w:t>
            </w:r>
          </w:p>
        </w:tc>
      </w:tr>
      <w:tr w:rsidR="005309A6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5C" w:rsidRPr="005834C4" w:rsidRDefault="00A94A5C" w:rsidP="000671D3">
            <w:pPr>
              <w:suppressAutoHyphens w:val="0"/>
              <w:rPr>
                <w:bCs/>
                <w:sz w:val="26"/>
                <w:szCs w:val="26"/>
                <w:lang w:eastAsia="en-US"/>
              </w:rPr>
            </w:pPr>
            <w:r w:rsidRPr="005834C4">
              <w:rPr>
                <w:bCs/>
                <w:sz w:val="26"/>
                <w:szCs w:val="26"/>
                <w:lang w:eastAsia="en-US"/>
              </w:rPr>
              <w:t>Макарова Екатерина Владимировна - н</w:t>
            </w:r>
            <w:r w:rsidRPr="005834C4">
              <w:rPr>
                <w:sz w:val="26"/>
                <w:szCs w:val="26"/>
                <w:lang w:eastAsia="ru-RU"/>
              </w:rPr>
              <w:t xml:space="preserve">ачальник управления градостроительства и архитектуры </w:t>
            </w:r>
            <w:r w:rsidR="000E4FD3" w:rsidRPr="005834C4">
              <w:rPr>
                <w:color w:val="000000" w:themeColor="text1"/>
                <w:sz w:val="26"/>
                <w:szCs w:val="26"/>
                <w:lang w:eastAsia="en-US"/>
              </w:rPr>
              <w:t>администрации города Тулы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5C" w:rsidRPr="005834C4" w:rsidRDefault="005834C4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en-US"/>
              </w:rPr>
              <w:t>07.07</w:t>
            </w:r>
            <w:r w:rsidR="00D32745" w:rsidRPr="005834C4">
              <w:rPr>
                <w:sz w:val="26"/>
                <w:szCs w:val="26"/>
                <w:lang w:eastAsia="en-US"/>
              </w:rPr>
              <w:t>.2026</w:t>
            </w:r>
          </w:p>
          <w:p w:rsidR="00A94A5C" w:rsidRPr="005834C4" w:rsidRDefault="00A94A5C" w:rsidP="000671D3">
            <w:pPr>
              <w:jc w:val="center"/>
              <w:rPr>
                <w:sz w:val="26"/>
                <w:szCs w:val="26"/>
                <w:lang w:eastAsia="ru-RU"/>
              </w:rPr>
            </w:pPr>
            <w:r w:rsidRPr="005834C4">
              <w:rPr>
                <w:sz w:val="26"/>
                <w:szCs w:val="26"/>
                <w:lang w:eastAsia="ru-RU"/>
              </w:rPr>
              <w:t>с 14.00 до 17.00</w:t>
            </w:r>
          </w:p>
          <w:p w:rsidR="004D14A1" w:rsidRPr="005834C4" w:rsidRDefault="004D14A1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ru-RU"/>
              </w:rPr>
              <w:t>каб. № 421</w:t>
            </w:r>
          </w:p>
        </w:tc>
      </w:tr>
      <w:tr w:rsidR="005309A6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A5C" w:rsidRPr="005834C4" w:rsidRDefault="00D628BB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5834C4">
              <w:rPr>
                <w:bCs/>
                <w:sz w:val="26"/>
                <w:szCs w:val="26"/>
                <w:lang w:eastAsia="en-US"/>
              </w:rPr>
              <w:t>Заместител</w:t>
            </w:r>
            <w:r w:rsidR="000E4FD3" w:rsidRPr="005834C4">
              <w:rPr>
                <w:bCs/>
                <w:sz w:val="26"/>
                <w:szCs w:val="26"/>
                <w:lang w:eastAsia="en-US"/>
              </w:rPr>
              <w:t>ь</w:t>
            </w:r>
            <w:r w:rsidRPr="005834C4">
              <w:rPr>
                <w:bCs/>
                <w:sz w:val="26"/>
                <w:szCs w:val="26"/>
                <w:lang w:eastAsia="en-US"/>
              </w:rPr>
              <w:t xml:space="preserve"> начальника управления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A6" w:rsidRPr="005834C4" w:rsidRDefault="005834C4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en-US"/>
              </w:rPr>
              <w:t>14.07</w:t>
            </w:r>
            <w:r w:rsidR="00D32745" w:rsidRPr="005834C4">
              <w:rPr>
                <w:sz w:val="26"/>
                <w:szCs w:val="26"/>
                <w:lang w:eastAsia="en-US"/>
              </w:rPr>
              <w:t>.2026</w:t>
            </w:r>
          </w:p>
          <w:p w:rsidR="00D628BB" w:rsidRPr="005834C4" w:rsidRDefault="005834C4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en-US"/>
              </w:rPr>
              <w:t>28.07</w:t>
            </w:r>
            <w:r w:rsidR="00D32745" w:rsidRPr="005834C4">
              <w:rPr>
                <w:sz w:val="26"/>
                <w:szCs w:val="26"/>
                <w:lang w:eastAsia="en-US"/>
              </w:rPr>
              <w:t>.2026</w:t>
            </w:r>
          </w:p>
          <w:p w:rsidR="00D628BB" w:rsidRPr="005834C4" w:rsidRDefault="00D628BB" w:rsidP="000671D3">
            <w:pPr>
              <w:jc w:val="center"/>
              <w:rPr>
                <w:sz w:val="26"/>
                <w:szCs w:val="26"/>
                <w:lang w:eastAsia="ru-RU"/>
              </w:rPr>
            </w:pPr>
            <w:r w:rsidRPr="005834C4">
              <w:rPr>
                <w:sz w:val="26"/>
                <w:szCs w:val="26"/>
                <w:lang w:eastAsia="ru-RU"/>
              </w:rPr>
              <w:t>с 14.00 до 17.00</w:t>
            </w:r>
          </w:p>
          <w:p w:rsidR="004D14A1" w:rsidRPr="005834C4" w:rsidRDefault="004D14A1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ru-RU"/>
              </w:rPr>
              <w:t>каб. № 421</w:t>
            </w:r>
          </w:p>
        </w:tc>
      </w:tr>
      <w:tr w:rsidR="00233FA6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FA6" w:rsidRPr="005834C4" w:rsidRDefault="00233FA6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5834C4">
              <w:rPr>
                <w:bCs/>
                <w:sz w:val="26"/>
                <w:szCs w:val="26"/>
                <w:lang w:eastAsia="en-US"/>
              </w:rPr>
              <w:lastRenderedPageBreak/>
              <w:t>Заместитель начальника управления – главный архитектор управления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C42" w:rsidRPr="005834C4" w:rsidRDefault="005834C4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en-US"/>
              </w:rPr>
              <w:t>14.07</w:t>
            </w:r>
            <w:r w:rsidR="00D32745" w:rsidRPr="005834C4">
              <w:rPr>
                <w:sz w:val="26"/>
                <w:szCs w:val="26"/>
                <w:lang w:eastAsia="en-US"/>
              </w:rPr>
              <w:t>.2026</w:t>
            </w:r>
          </w:p>
          <w:p w:rsidR="00233FA6" w:rsidRPr="005834C4" w:rsidRDefault="00233FA6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en-US"/>
              </w:rPr>
              <w:t>с 14.00 до 17.00</w:t>
            </w:r>
          </w:p>
          <w:p w:rsidR="00233FA6" w:rsidRPr="005834C4" w:rsidRDefault="00233FA6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834C4">
              <w:rPr>
                <w:sz w:val="26"/>
                <w:szCs w:val="26"/>
                <w:lang w:eastAsia="en-US"/>
              </w:rPr>
              <w:t>каб. № 421</w:t>
            </w:r>
          </w:p>
        </w:tc>
      </w:tr>
      <w:tr w:rsidR="001020F6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F6" w:rsidRPr="00E31CD7" w:rsidRDefault="001020F6" w:rsidP="000671D3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E31CD7">
              <w:rPr>
                <w:b/>
                <w:bCs/>
                <w:sz w:val="26"/>
                <w:szCs w:val="26"/>
                <w:lang w:eastAsia="en-US"/>
              </w:rPr>
              <w:t>Управление по транспорту и дорожному хозяйству</w:t>
            </w:r>
          </w:p>
          <w:p w:rsidR="001020F6" w:rsidRPr="00E31CD7" w:rsidRDefault="00D71B41" w:rsidP="000671D3">
            <w:pPr>
              <w:jc w:val="center"/>
              <w:rPr>
                <w:color w:val="FF0000"/>
                <w:sz w:val="26"/>
                <w:szCs w:val="26"/>
                <w:lang w:eastAsia="en-US"/>
              </w:rPr>
            </w:pPr>
            <w:r w:rsidRPr="00E31CD7">
              <w:rPr>
                <w:sz w:val="26"/>
                <w:szCs w:val="26"/>
                <w:lang w:eastAsia="en-US"/>
              </w:rPr>
              <w:t>г. Тула,</w:t>
            </w:r>
            <w:r w:rsidRPr="00E31CD7">
              <w:rPr>
                <w:sz w:val="26"/>
                <w:szCs w:val="26"/>
              </w:rPr>
              <w:t xml:space="preserve"> </w:t>
            </w:r>
            <w:r w:rsidR="008B2BEF" w:rsidRPr="00E31CD7">
              <w:rPr>
                <w:sz w:val="26"/>
                <w:szCs w:val="26"/>
              </w:rPr>
              <w:t>ул. Оборонная, д.27 корп.1</w:t>
            </w:r>
            <w:r w:rsidR="00007C7E" w:rsidRPr="00E31CD7">
              <w:rPr>
                <w:sz w:val="26"/>
                <w:szCs w:val="26"/>
              </w:rPr>
              <w:t>, тел.</w:t>
            </w:r>
            <w:r w:rsidR="00983787" w:rsidRPr="00E31CD7">
              <w:rPr>
                <w:sz w:val="26"/>
                <w:szCs w:val="26"/>
              </w:rPr>
              <w:t xml:space="preserve"> </w:t>
            </w:r>
            <w:r w:rsidR="008756B2" w:rsidRPr="00E31CD7">
              <w:rPr>
                <w:sz w:val="26"/>
                <w:szCs w:val="26"/>
              </w:rPr>
              <w:t xml:space="preserve">(4872) </w:t>
            </w:r>
            <w:r w:rsidR="00983787" w:rsidRPr="00E31CD7">
              <w:rPr>
                <w:sz w:val="26"/>
                <w:szCs w:val="26"/>
              </w:rPr>
              <w:t>30-65-43</w:t>
            </w:r>
          </w:p>
        </w:tc>
      </w:tr>
      <w:tr w:rsidR="001020F6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56C" w:rsidRPr="00E31CD7" w:rsidRDefault="00331B0F" w:rsidP="000671D3">
            <w:pPr>
              <w:suppressAutoHyphens w:val="0"/>
              <w:autoSpaceDE w:val="0"/>
              <w:autoSpaceDN w:val="0"/>
              <w:adjustRightInd w:val="0"/>
              <w:rPr>
                <w:bCs/>
                <w:sz w:val="26"/>
                <w:szCs w:val="26"/>
                <w:lang w:eastAsia="en-US"/>
              </w:rPr>
            </w:pPr>
            <w:r w:rsidRPr="00E31CD7">
              <w:rPr>
                <w:sz w:val="26"/>
                <w:szCs w:val="26"/>
              </w:rPr>
              <w:t>Маринин Владимир Алексеевич</w:t>
            </w:r>
            <w:r w:rsidR="001020F6" w:rsidRPr="00E31CD7">
              <w:rPr>
                <w:bCs/>
                <w:sz w:val="26"/>
                <w:szCs w:val="26"/>
                <w:lang w:eastAsia="en-US"/>
              </w:rPr>
              <w:t xml:space="preserve"> </w:t>
            </w:r>
            <w:r w:rsidR="0027124B" w:rsidRPr="00E31CD7">
              <w:rPr>
                <w:bCs/>
                <w:sz w:val="26"/>
                <w:szCs w:val="26"/>
                <w:lang w:eastAsia="en-US"/>
              </w:rPr>
              <w:t>–</w:t>
            </w:r>
            <w:r w:rsidR="00144227" w:rsidRPr="00E31CD7">
              <w:rPr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="000C2E0C" w:rsidRPr="00E31CD7">
              <w:rPr>
                <w:bCs/>
                <w:sz w:val="26"/>
                <w:szCs w:val="26"/>
                <w:lang w:eastAsia="ru-RU"/>
              </w:rPr>
              <w:t xml:space="preserve"> </w:t>
            </w:r>
            <w:r w:rsidR="003B4C74" w:rsidRPr="00E31CD7">
              <w:rPr>
                <w:bCs/>
                <w:sz w:val="26"/>
                <w:szCs w:val="26"/>
                <w:lang w:eastAsia="ru-RU"/>
              </w:rPr>
              <w:t xml:space="preserve"> </w:t>
            </w:r>
            <w:r w:rsidR="00A670A9" w:rsidRPr="00E31CD7">
              <w:rPr>
                <w:bCs/>
                <w:sz w:val="26"/>
                <w:szCs w:val="26"/>
                <w:lang w:eastAsia="ru-RU"/>
              </w:rPr>
              <w:t xml:space="preserve">начальник </w:t>
            </w:r>
            <w:r w:rsidR="00144227" w:rsidRPr="00E31CD7">
              <w:rPr>
                <w:bCs/>
                <w:sz w:val="26"/>
                <w:szCs w:val="26"/>
                <w:lang w:eastAsia="ru-RU"/>
              </w:rPr>
              <w:t>управления по транспорту и дорожному хозяйству администрации города Тулы</w:t>
            </w:r>
            <w:r w:rsidR="001020F6" w:rsidRPr="00E31CD7">
              <w:rPr>
                <w:bCs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7E6" w:rsidRPr="00E31CD7" w:rsidRDefault="00E31CD7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E31CD7">
              <w:rPr>
                <w:sz w:val="26"/>
                <w:szCs w:val="26"/>
                <w:lang w:eastAsia="en-US"/>
              </w:rPr>
              <w:t>23.07</w:t>
            </w:r>
            <w:r w:rsidR="002E29FB" w:rsidRPr="00E31CD7">
              <w:rPr>
                <w:sz w:val="26"/>
                <w:szCs w:val="26"/>
                <w:lang w:eastAsia="en-US"/>
              </w:rPr>
              <w:t>.2026</w:t>
            </w:r>
          </w:p>
          <w:p w:rsidR="00810638" w:rsidRPr="00E31CD7" w:rsidRDefault="00E31CD7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E31CD7">
              <w:rPr>
                <w:sz w:val="26"/>
                <w:szCs w:val="26"/>
                <w:lang w:eastAsia="en-US"/>
              </w:rPr>
              <w:t>30.07</w:t>
            </w:r>
            <w:r w:rsidR="002E29FB" w:rsidRPr="00E31CD7">
              <w:rPr>
                <w:sz w:val="26"/>
                <w:szCs w:val="26"/>
                <w:lang w:eastAsia="en-US"/>
              </w:rPr>
              <w:t>.2026</w:t>
            </w:r>
          </w:p>
          <w:p w:rsidR="001020F6" w:rsidRPr="00E31CD7" w:rsidRDefault="00983787" w:rsidP="00182510">
            <w:pPr>
              <w:jc w:val="center"/>
              <w:rPr>
                <w:sz w:val="26"/>
                <w:szCs w:val="26"/>
                <w:lang w:eastAsia="en-US"/>
              </w:rPr>
            </w:pPr>
            <w:r w:rsidRPr="00E31CD7">
              <w:rPr>
                <w:sz w:val="26"/>
                <w:szCs w:val="26"/>
                <w:lang w:eastAsia="en-US"/>
              </w:rPr>
              <w:t>с</w:t>
            </w:r>
            <w:r w:rsidR="008B4FF8" w:rsidRPr="00E31CD7">
              <w:rPr>
                <w:sz w:val="26"/>
                <w:szCs w:val="26"/>
                <w:lang w:eastAsia="en-US"/>
              </w:rPr>
              <w:t xml:space="preserve"> 14.</w:t>
            </w:r>
            <w:r w:rsidR="00182510" w:rsidRPr="00E31CD7">
              <w:rPr>
                <w:sz w:val="26"/>
                <w:szCs w:val="26"/>
                <w:lang w:eastAsia="en-US"/>
              </w:rPr>
              <w:t>00 до 18</w:t>
            </w:r>
            <w:r w:rsidR="008B4FF8" w:rsidRPr="00E31CD7">
              <w:rPr>
                <w:sz w:val="26"/>
                <w:szCs w:val="26"/>
                <w:lang w:eastAsia="en-US"/>
              </w:rPr>
              <w:t>.</w:t>
            </w:r>
            <w:r w:rsidR="00182510" w:rsidRPr="00E31CD7">
              <w:rPr>
                <w:sz w:val="26"/>
                <w:szCs w:val="26"/>
                <w:lang w:eastAsia="en-US"/>
              </w:rPr>
              <w:t>0</w:t>
            </w:r>
            <w:r w:rsidR="006917E6" w:rsidRPr="00E31CD7">
              <w:rPr>
                <w:sz w:val="26"/>
                <w:szCs w:val="26"/>
                <w:lang w:eastAsia="en-US"/>
              </w:rPr>
              <w:t>0</w:t>
            </w:r>
          </w:p>
        </w:tc>
      </w:tr>
      <w:tr w:rsidR="005C5196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96" w:rsidRPr="007C5B9B" w:rsidRDefault="005C5196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7C5B9B">
              <w:rPr>
                <w:b/>
                <w:sz w:val="26"/>
                <w:szCs w:val="26"/>
                <w:lang w:eastAsia="en-US"/>
              </w:rPr>
              <w:t>Комитет имущественных и земельных отношений</w:t>
            </w:r>
          </w:p>
          <w:p w:rsidR="005C5196" w:rsidRPr="007C5B9B" w:rsidRDefault="00D71B41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7C5B9B">
              <w:rPr>
                <w:sz w:val="26"/>
                <w:szCs w:val="26"/>
                <w:lang w:eastAsia="en-US"/>
              </w:rPr>
              <w:t>г. Тула,</w:t>
            </w:r>
            <w:r w:rsidRPr="007C5B9B">
              <w:rPr>
                <w:sz w:val="26"/>
                <w:szCs w:val="26"/>
              </w:rPr>
              <w:t xml:space="preserve"> </w:t>
            </w:r>
            <w:r w:rsidR="002E289A" w:rsidRPr="007C5B9B">
              <w:rPr>
                <w:sz w:val="26"/>
                <w:szCs w:val="26"/>
              </w:rPr>
              <w:t>ул. Гоголевская, д.73</w:t>
            </w:r>
            <w:r w:rsidR="00007C7E" w:rsidRPr="007C5B9B">
              <w:rPr>
                <w:sz w:val="26"/>
                <w:szCs w:val="26"/>
              </w:rPr>
              <w:t xml:space="preserve">, тел. </w:t>
            </w:r>
            <w:r w:rsidR="008756B2" w:rsidRPr="007C5B9B">
              <w:rPr>
                <w:sz w:val="26"/>
                <w:szCs w:val="26"/>
              </w:rPr>
              <w:t xml:space="preserve">(4872) </w:t>
            </w:r>
            <w:r w:rsidR="00983787" w:rsidRPr="007C5B9B">
              <w:rPr>
                <w:sz w:val="26"/>
                <w:szCs w:val="26"/>
              </w:rPr>
              <w:t>52-07-00</w:t>
            </w:r>
          </w:p>
        </w:tc>
      </w:tr>
      <w:tr w:rsidR="005C5196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196" w:rsidRPr="007C5B9B" w:rsidRDefault="00BC6942" w:rsidP="00322F1F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7C5B9B">
              <w:rPr>
                <w:bCs/>
                <w:sz w:val="26"/>
                <w:szCs w:val="26"/>
                <w:lang w:eastAsia="en-US"/>
              </w:rPr>
              <w:t>Калинов Сергей Николаевич</w:t>
            </w:r>
            <w:r w:rsidR="005C5196" w:rsidRPr="007C5B9B">
              <w:rPr>
                <w:bCs/>
                <w:sz w:val="26"/>
                <w:szCs w:val="26"/>
                <w:lang w:eastAsia="en-US"/>
              </w:rPr>
              <w:t xml:space="preserve"> –</w:t>
            </w:r>
            <w:r w:rsidR="00322F1F" w:rsidRPr="007C5B9B">
              <w:rPr>
                <w:bCs/>
                <w:sz w:val="26"/>
                <w:szCs w:val="26"/>
                <w:lang w:eastAsia="en-US"/>
              </w:rPr>
              <w:t xml:space="preserve"> </w:t>
            </w:r>
            <w:r w:rsidR="005C5196" w:rsidRPr="007C5B9B">
              <w:rPr>
                <w:bCs/>
                <w:sz w:val="26"/>
                <w:szCs w:val="26"/>
                <w:lang w:eastAsia="en-US"/>
              </w:rPr>
              <w:t>председател</w:t>
            </w:r>
            <w:r w:rsidR="00322F1F" w:rsidRPr="007C5B9B">
              <w:rPr>
                <w:bCs/>
                <w:sz w:val="26"/>
                <w:szCs w:val="26"/>
                <w:lang w:eastAsia="en-US"/>
              </w:rPr>
              <w:t>ь</w:t>
            </w:r>
            <w:r w:rsidR="005C5196" w:rsidRPr="007C5B9B">
              <w:rPr>
                <w:bCs/>
                <w:sz w:val="26"/>
                <w:szCs w:val="26"/>
                <w:lang w:eastAsia="en-US"/>
              </w:rPr>
              <w:t xml:space="preserve"> комитета имущественных и земельных отношений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F57" w:rsidRPr="007C5B9B" w:rsidRDefault="007C5B9B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7C5B9B">
              <w:rPr>
                <w:sz w:val="26"/>
                <w:szCs w:val="26"/>
                <w:lang w:eastAsia="en-US"/>
              </w:rPr>
              <w:t>06.07</w:t>
            </w:r>
            <w:r w:rsidR="003A354F" w:rsidRPr="007C5B9B">
              <w:rPr>
                <w:sz w:val="26"/>
                <w:szCs w:val="26"/>
                <w:lang w:eastAsia="en-US"/>
              </w:rPr>
              <w:t>.2026</w:t>
            </w:r>
          </w:p>
          <w:p w:rsidR="003A354F" w:rsidRPr="007C5B9B" w:rsidRDefault="007C5B9B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7C5B9B">
              <w:rPr>
                <w:sz w:val="26"/>
                <w:szCs w:val="26"/>
                <w:lang w:eastAsia="en-US"/>
              </w:rPr>
              <w:t>13.07</w:t>
            </w:r>
            <w:r w:rsidR="003A354F" w:rsidRPr="007C5B9B">
              <w:rPr>
                <w:sz w:val="26"/>
                <w:szCs w:val="26"/>
                <w:lang w:eastAsia="en-US"/>
              </w:rPr>
              <w:t>.2026</w:t>
            </w:r>
          </w:p>
          <w:p w:rsidR="00BC6942" w:rsidRPr="007C5B9B" w:rsidRDefault="007C5B9B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7C5B9B">
              <w:rPr>
                <w:sz w:val="26"/>
                <w:szCs w:val="26"/>
                <w:lang w:eastAsia="en-US"/>
              </w:rPr>
              <w:t>20.07</w:t>
            </w:r>
            <w:r w:rsidR="00BC6942" w:rsidRPr="007C5B9B">
              <w:rPr>
                <w:sz w:val="26"/>
                <w:szCs w:val="26"/>
                <w:lang w:eastAsia="en-US"/>
              </w:rPr>
              <w:t>.2026</w:t>
            </w:r>
          </w:p>
          <w:p w:rsidR="007C5B9B" w:rsidRPr="007C5B9B" w:rsidRDefault="007C5B9B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7C5B9B">
              <w:rPr>
                <w:sz w:val="26"/>
                <w:szCs w:val="26"/>
                <w:lang w:eastAsia="en-US"/>
              </w:rPr>
              <w:t>27.07.2027</w:t>
            </w:r>
          </w:p>
          <w:p w:rsidR="005C5196" w:rsidRPr="007C5B9B" w:rsidRDefault="008B4FF8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7C5B9B">
              <w:rPr>
                <w:sz w:val="26"/>
                <w:szCs w:val="26"/>
                <w:lang w:eastAsia="en-US"/>
              </w:rPr>
              <w:t>с 13.</w:t>
            </w:r>
            <w:r w:rsidR="00FB63BF" w:rsidRPr="007C5B9B">
              <w:rPr>
                <w:sz w:val="26"/>
                <w:szCs w:val="26"/>
                <w:lang w:eastAsia="en-US"/>
              </w:rPr>
              <w:t>00 до 14</w:t>
            </w:r>
            <w:r w:rsidRPr="007C5B9B">
              <w:rPr>
                <w:sz w:val="26"/>
                <w:szCs w:val="26"/>
                <w:lang w:eastAsia="en-US"/>
              </w:rPr>
              <w:t>.</w:t>
            </w:r>
            <w:r w:rsidR="00FB63BF" w:rsidRPr="007C5B9B">
              <w:rPr>
                <w:sz w:val="26"/>
                <w:szCs w:val="26"/>
                <w:lang w:eastAsia="en-US"/>
              </w:rPr>
              <w:t>00</w:t>
            </w:r>
          </w:p>
        </w:tc>
      </w:tr>
      <w:tr w:rsidR="00C003C5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C5" w:rsidRPr="00B1752A" w:rsidRDefault="00C003C5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B1752A">
              <w:rPr>
                <w:b/>
                <w:sz w:val="26"/>
                <w:szCs w:val="26"/>
                <w:lang w:eastAsia="en-US"/>
              </w:rPr>
              <w:t>Управление по административно – техническому надзору</w:t>
            </w:r>
          </w:p>
          <w:p w:rsidR="00C003C5" w:rsidRPr="00B1752A" w:rsidRDefault="00D71B41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B1752A">
              <w:rPr>
                <w:sz w:val="26"/>
                <w:szCs w:val="26"/>
                <w:lang w:eastAsia="en-US"/>
              </w:rPr>
              <w:t>г. Тула,</w:t>
            </w:r>
            <w:r w:rsidRPr="00B1752A">
              <w:rPr>
                <w:sz w:val="26"/>
                <w:szCs w:val="26"/>
              </w:rPr>
              <w:t xml:space="preserve"> </w:t>
            </w:r>
            <w:r w:rsidR="00C41C23" w:rsidRPr="00B1752A">
              <w:rPr>
                <w:sz w:val="26"/>
                <w:szCs w:val="26"/>
              </w:rPr>
              <w:t>ул. Гоголевская, д.73, тел.</w:t>
            </w:r>
            <w:r w:rsidR="00C003C5" w:rsidRPr="00B1752A">
              <w:rPr>
                <w:sz w:val="26"/>
                <w:szCs w:val="26"/>
              </w:rPr>
              <w:t xml:space="preserve"> </w:t>
            </w:r>
            <w:r w:rsidR="008756B2" w:rsidRPr="00B1752A">
              <w:rPr>
                <w:sz w:val="26"/>
                <w:szCs w:val="26"/>
              </w:rPr>
              <w:t xml:space="preserve">(4872) </w:t>
            </w:r>
            <w:r w:rsidR="00C003C5" w:rsidRPr="00B1752A">
              <w:rPr>
                <w:sz w:val="26"/>
                <w:szCs w:val="26"/>
              </w:rPr>
              <w:t>56-01-28</w:t>
            </w:r>
          </w:p>
        </w:tc>
      </w:tr>
      <w:tr w:rsidR="00C003C5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44B" w:rsidRPr="00B1752A" w:rsidRDefault="00E13084" w:rsidP="008F514C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B1752A">
              <w:rPr>
                <w:bCs/>
                <w:sz w:val="26"/>
                <w:szCs w:val="26"/>
                <w:lang w:eastAsia="en-US"/>
              </w:rPr>
              <w:t>Галкина Кристина Николаевна</w:t>
            </w:r>
            <w:r w:rsidR="00C003C5" w:rsidRPr="00B1752A">
              <w:rPr>
                <w:bCs/>
                <w:sz w:val="26"/>
                <w:szCs w:val="26"/>
                <w:lang w:eastAsia="en-US"/>
              </w:rPr>
              <w:t xml:space="preserve"> –</w:t>
            </w:r>
            <w:r w:rsidRPr="00B1752A">
              <w:rPr>
                <w:bCs/>
                <w:sz w:val="26"/>
                <w:szCs w:val="26"/>
                <w:lang w:eastAsia="en-US"/>
              </w:rPr>
              <w:t xml:space="preserve"> </w:t>
            </w:r>
            <w:r w:rsidR="00C003C5" w:rsidRPr="00B1752A">
              <w:rPr>
                <w:bCs/>
                <w:sz w:val="26"/>
                <w:szCs w:val="26"/>
                <w:lang w:eastAsia="en-US"/>
              </w:rPr>
              <w:t>начальник управления</w:t>
            </w:r>
            <w:r w:rsidR="0039192B" w:rsidRPr="00B1752A">
              <w:rPr>
                <w:bCs/>
                <w:sz w:val="26"/>
                <w:szCs w:val="26"/>
                <w:lang w:eastAsia="en-US"/>
              </w:rPr>
              <w:t xml:space="preserve"> по административно – техническому надзору</w:t>
            </w:r>
            <w:r w:rsidR="00C003C5" w:rsidRPr="00B1752A">
              <w:rPr>
                <w:bCs/>
                <w:sz w:val="26"/>
                <w:szCs w:val="26"/>
                <w:lang w:eastAsia="en-US"/>
              </w:rPr>
              <w:t xml:space="preserve"> </w:t>
            </w:r>
            <w:r w:rsidR="0039192B" w:rsidRPr="00B1752A">
              <w:rPr>
                <w:bCs/>
                <w:sz w:val="26"/>
                <w:szCs w:val="26"/>
                <w:lang w:eastAsia="ru-RU"/>
              </w:rPr>
              <w:t>администрации города Тулы</w:t>
            </w:r>
            <w:r w:rsidR="0039192B" w:rsidRPr="00B1752A">
              <w:rPr>
                <w:bCs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3C5" w:rsidRPr="00B1752A" w:rsidRDefault="00B1752A" w:rsidP="000671D3">
            <w:pPr>
              <w:jc w:val="center"/>
              <w:rPr>
                <w:sz w:val="26"/>
                <w:szCs w:val="26"/>
              </w:rPr>
            </w:pPr>
            <w:r w:rsidRPr="00B1752A">
              <w:rPr>
                <w:sz w:val="26"/>
                <w:szCs w:val="26"/>
              </w:rPr>
              <w:t>14.07</w:t>
            </w:r>
            <w:r w:rsidR="00633CCD" w:rsidRPr="00B1752A">
              <w:rPr>
                <w:sz w:val="26"/>
                <w:szCs w:val="26"/>
              </w:rPr>
              <w:t>.2026</w:t>
            </w:r>
          </w:p>
          <w:p w:rsidR="008F514C" w:rsidRPr="00B1752A" w:rsidRDefault="00B1752A" w:rsidP="000671D3">
            <w:pPr>
              <w:jc w:val="center"/>
              <w:rPr>
                <w:sz w:val="26"/>
                <w:szCs w:val="26"/>
              </w:rPr>
            </w:pPr>
            <w:r w:rsidRPr="00B1752A">
              <w:rPr>
                <w:sz w:val="26"/>
                <w:szCs w:val="26"/>
              </w:rPr>
              <w:t>28.07</w:t>
            </w:r>
            <w:r w:rsidR="008F514C" w:rsidRPr="00B1752A">
              <w:rPr>
                <w:sz w:val="26"/>
                <w:szCs w:val="26"/>
              </w:rPr>
              <w:t>.2026</w:t>
            </w:r>
          </w:p>
          <w:p w:rsidR="00C003C5" w:rsidRPr="00B1752A" w:rsidRDefault="00E55CAD" w:rsidP="008F514C">
            <w:pPr>
              <w:jc w:val="center"/>
              <w:rPr>
                <w:sz w:val="26"/>
                <w:szCs w:val="26"/>
              </w:rPr>
            </w:pPr>
            <w:r w:rsidRPr="00B1752A">
              <w:rPr>
                <w:sz w:val="26"/>
                <w:szCs w:val="26"/>
              </w:rPr>
              <w:t xml:space="preserve">с </w:t>
            </w:r>
            <w:r w:rsidR="008F514C" w:rsidRPr="00B1752A">
              <w:rPr>
                <w:sz w:val="26"/>
                <w:szCs w:val="26"/>
              </w:rPr>
              <w:t xml:space="preserve">10.00 до 12.00       </w:t>
            </w:r>
          </w:p>
        </w:tc>
      </w:tr>
      <w:tr w:rsidR="00714B19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4C096D" w:rsidRDefault="00714B19" w:rsidP="000671D3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4C096D">
              <w:rPr>
                <w:b/>
                <w:sz w:val="26"/>
                <w:szCs w:val="26"/>
                <w:lang w:eastAsia="en-US"/>
              </w:rPr>
              <w:t xml:space="preserve">Управление экономического развития </w:t>
            </w:r>
          </w:p>
          <w:p w:rsidR="00714B19" w:rsidRPr="004C096D" w:rsidRDefault="00D71B41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C096D">
              <w:rPr>
                <w:sz w:val="26"/>
                <w:szCs w:val="26"/>
                <w:lang w:eastAsia="en-US"/>
              </w:rPr>
              <w:t>г. Тула,</w:t>
            </w:r>
            <w:r w:rsidRPr="004C096D">
              <w:rPr>
                <w:sz w:val="26"/>
                <w:szCs w:val="26"/>
              </w:rPr>
              <w:t xml:space="preserve"> </w:t>
            </w:r>
            <w:r w:rsidR="00714B19" w:rsidRPr="004C096D">
              <w:rPr>
                <w:sz w:val="26"/>
                <w:szCs w:val="26"/>
              </w:rPr>
              <w:t xml:space="preserve">ул. Советская, д. 112, </w:t>
            </w:r>
            <w:r w:rsidR="005B570F" w:rsidRPr="004C096D">
              <w:rPr>
                <w:sz w:val="26"/>
                <w:szCs w:val="26"/>
              </w:rPr>
              <w:t xml:space="preserve">каб. 4, </w:t>
            </w:r>
            <w:r w:rsidR="00714B19" w:rsidRPr="004C096D">
              <w:rPr>
                <w:sz w:val="26"/>
                <w:szCs w:val="26"/>
              </w:rPr>
              <w:t xml:space="preserve">тел. </w:t>
            </w:r>
            <w:r w:rsidR="008756B2" w:rsidRPr="004C096D">
              <w:rPr>
                <w:sz w:val="26"/>
                <w:szCs w:val="26"/>
              </w:rPr>
              <w:t xml:space="preserve">(4872) </w:t>
            </w:r>
            <w:r w:rsidR="005B570F" w:rsidRPr="004C096D">
              <w:rPr>
                <w:sz w:val="26"/>
                <w:szCs w:val="26"/>
              </w:rPr>
              <w:t>30-47-90</w:t>
            </w:r>
          </w:p>
        </w:tc>
      </w:tr>
      <w:tr w:rsidR="00714B19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B19" w:rsidRPr="004C096D" w:rsidRDefault="00714B19" w:rsidP="000671D3">
            <w:pPr>
              <w:pStyle w:val="3"/>
              <w:jc w:val="left"/>
              <w:rPr>
                <w:sz w:val="26"/>
                <w:szCs w:val="26"/>
              </w:rPr>
            </w:pPr>
            <w:r w:rsidRPr="004C096D">
              <w:rPr>
                <w:sz w:val="26"/>
                <w:szCs w:val="26"/>
              </w:rPr>
              <w:t>Калгина Елена Анатольевна</w:t>
            </w:r>
            <w:r w:rsidR="00FA57D8" w:rsidRPr="004C096D">
              <w:rPr>
                <w:sz w:val="26"/>
                <w:szCs w:val="26"/>
              </w:rPr>
              <w:t xml:space="preserve"> - </w:t>
            </w:r>
          </w:p>
          <w:p w:rsidR="00714B19" w:rsidRPr="004C096D" w:rsidRDefault="005B570F" w:rsidP="000671D3">
            <w:pPr>
              <w:pStyle w:val="3"/>
              <w:jc w:val="left"/>
              <w:rPr>
                <w:bCs/>
                <w:sz w:val="26"/>
                <w:szCs w:val="26"/>
                <w:lang w:eastAsia="en-US"/>
              </w:rPr>
            </w:pPr>
            <w:r w:rsidRPr="004C096D">
              <w:rPr>
                <w:sz w:val="26"/>
                <w:szCs w:val="26"/>
              </w:rPr>
              <w:t>н</w:t>
            </w:r>
            <w:r w:rsidR="00714B19" w:rsidRPr="004C096D">
              <w:rPr>
                <w:sz w:val="26"/>
                <w:szCs w:val="26"/>
              </w:rPr>
              <w:t>ачальник управления экономического развития</w:t>
            </w:r>
            <w:r w:rsidR="00FA2724" w:rsidRPr="004C096D">
              <w:rPr>
                <w:sz w:val="26"/>
                <w:szCs w:val="26"/>
              </w:rPr>
              <w:t xml:space="preserve"> </w:t>
            </w:r>
            <w:r w:rsidR="00FA2724" w:rsidRPr="004C096D">
              <w:rPr>
                <w:bCs/>
                <w:sz w:val="26"/>
                <w:szCs w:val="26"/>
                <w:lang w:eastAsia="ru-RU"/>
              </w:rPr>
              <w:t>администрации города Тулы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1DF" w:rsidRPr="004C096D" w:rsidRDefault="004C096D" w:rsidP="000671D3">
            <w:pPr>
              <w:jc w:val="center"/>
              <w:rPr>
                <w:sz w:val="26"/>
                <w:szCs w:val="26"/>
              </w:rPr>
            </w:pPr>
            <w:r w:rsidRPr="004C096D">
              <w:rPr>
                <w:sz w:val="26"/>
                <w:szCs w:val="26"/>
              </w:rPr>
              <w:t>08.07</w:t>
            </w:r>
            <w:r w:rsidR="008E772F" w:rsidRPr="004C096D">
              <w:rPr>
                <w:sz w:val="26"/>
                <w:szCs w:val="26"/>
              </w:rPr>
              <w:t>.2026</w:t>
            </w:r>
          </w:p>
          <w:p w:rsidR="008E772F" w:rsidRPr="004C096D" w:rsidRDefault="004C096D" w:rsidP="000671D3">
            <w:pPr>
              <w:jc w:val="center"/>
              <w:rPr>
                <w:sz w:val="26"/>
                <w:szCs w:val="26"/>
              </w:rPr>
            </w:pPr>
            <w:r w:rsidRPr="004C096D">
              <w:rPr>
                <w:sz w:val="26"/>
                <w:szCs w:val="26"/>
              </w:rPr>
              <w:t>22.07</w:t>
            </w:r>
            <w:r w:rsidR="008E772F" w:rsidRPr="004C096D">
              <w:rPr>
                <w:sz w:val="26"/>
                <w:szCs w:val="26"/>
              </w:rPr>
              <w:t>.2026</w:t>
            </w:r>
          </w:p>
          <w:p w:rsidR="00714B19" w:rsidRPr="004C096D" w:rsidRDefault="00714B19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C096D">
              <w:rPr>
                <w:sz w:val="26"/>
                <w:szCs w:val="26"/>
              </w:rPr>
              <w:t xml:space="preserve">с 10.00 до 12.00    </w:t>
            </w:r>
          </w:p>
        </w:tc>
      </w:tr>
      <w:tr w:rsidR="00D03837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837" w:rsidRPr="00440D0C" w:rsidRDefault="00D03837" w:rsidP="000671D3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440D0C">
              <w:rPr>
                <w:b/>
                <w:bCs/>
                <w:sz w:val="26"/>
                <w:szCs w:val="26"/>
                <w:lang w:eastAsia="en-US"/>
              </w:rPr>
              <w:t>Управление по благоустройству</w:t>
            </w:r>
          </w:p>
          <w:p w:rsidR="00544541" w:rsidRPr="00440D0C" w:rsidRDefault="00D71B41" w:rsidP="000671D3">
            <w:pPr>
              <w:jc w:val="center"/>
              <w:rPr>
                <w:sz w:val="26"/>
                <w:szCs w:val="26"/>
              </w:rPr>
            </w:pPr>
            <w:r w:rsidRPr="00440D0C">
              <w:rPr>
                <w:sz w:val="26"/>
                <w:szCs w:val="26"/>
                <w:lang w:eastAsia="en-US"/>
              </w:rPr>
              <w:t>г. Тула,</w:t>
            </w:r>
            <w:r w:rsidRPr="00440D0C">
              <w:rPr>
                <w:sz w:val="26"/>
                <w:szCs w:val="26"/>
              </w:rPr>
              <w:t xml:space="preserve"> </w:t>
            </w:r>
            <w:r w:rsidR="002E289A" w:rsidRPr="00440D0C">
              <w:rPr>
                <w:sz w:val="26"/>
                <w:szCs w:val="26"/>
              </w:rPr>
              <w:t xml:space="preserve">ул. Советская, д.14, </w:t>
            </w:r>
            <w:r w:rsidR="00FA2724" w:rsidRPr="00440D0C">
              <w:rPr>
                <w:sz w:val="26"/>
                <w:szCs w:val="26"/>
              </w:rPr>
              <w:t>2 этаж</w:t>
            </w:r>
            <w:r w:rsidR="00EF0276" w:rsidRPr="00440D0C">
              <w:rPr>
                <w:sz w:val="26"/>
                <w:szCs w:val="26"/>
              </w:rPr>
              <w:t>, тел.</w:t>
            </w:r>
            <w:r w:rsidR="003B4C74" w:rsidRPr="00440D0C">
              <w:rPr>
                <w:sz w:val="26"/>
                <w:szCs w:val="26"/>
              </w:rPr>
              <w:t xml:space="preserve"> </w:t>
            </w:r>
            <w:r w:rsidR="008756B2" w:rsidRPr="00440D0C">
              <w:rPr>
                <w:sz w:val="26"/>
                <w:szCs w:val="26"/>
              </w:rPr>
              <w:t xml:space="preserve">(4872) </w:t>
            </w:r>
            <w:r w:rsidR="003B4C74" w:rsidRPr="00440D0C">
              <w:rPr>
                <w:sz w:val="26"/>
                <w:szCs w:val="26"/>
              </w:rPr>
              <w:t>30-70-88</w:t>
            </w:r>
          </w:p>
        </w:tc>
      </w:tr>
      <w:tr w:rsidR="00D03837" w:rsidRPr="00A25A87" w:rsidTr="000671D3">
        <w:trPr>
          <w:trHeight w:val="70"/>
        </w:trPr>
        <w:tc>
          <w:tcPr>
            <w:tcW w:w="6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837" w:rsidRPr="00440D0C" w:rsidRDefault="00D03837" w:rsidP="000671D3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440D0C">
              <w:rPr>
                <w:bCs/>
                <w:sz w:val="26"/>
                <w:szCs w:val="26"/>
                <w:lang w:eastAsia="en-US"/>
              </w:rPr>
              <w:t>К</w:t>
            </w:r>
            <w:r w:rsidR="00434B9A" w:rsidRPr="00440D0C">
              <w:rPr>
                <w:bCs/>
                <w:sz w:val="26"/>
                <w:szCs w:val="26"/>
                <w:lang w:eastAsia="en-US"/>
              </w:rPr>
              <w:t xml:space="preserve">орнеичев Александр Вячеславович - </w:t>
            </w:r>
            <w:r w:rsidRPr="00440D0C">
              <w:rPr>
                <w:bCs/>
                <w:sz w:val="26"/>
                <w:szCs w:val="26"/>
                <w:lang w:eastAsia="en-US"/>
              </w:rPr>
              <w:t>начальник управления по благоустройству</w:t>
            </w:r>
            <w:r w:rsidR="00FA2724" w:rsidRPr="00440D0C">
              <w:rPr>
                <w:bCs/>
                <w:sz w:val="26"/>
                <w:szCs w:val="26"/>
                <w:lang w:eastAsia="ru-RU"/>
              </w:rPr>
              <w:t xml:space="preserve"> администрации города Тулы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C9C" w:rsidRPr="00440D0C" w:rsidRDefault="00440D0C" w:rsidP="000671D3">
            <w:pPr>
              <w:jc w:val="center"/>
              <w:rPr>
                <w:sz w:val="26"/>
                <w:szCs w:val="26"/>
              </w:rPr>
            </w:pPr>
            <w:r w:rsidRPr="00440D0C">
              <w:rPr>
                <w:sz w:val="26"/>
                <w:szCs w:val="26"/>
              </w:rPr>
              <w:t>09.07</w:t>
            </w:r>
            <w:r w:rsidR="0002128E" w:rsidRPr="00440D0C">
              <w:rPr>
                <w:sz w:val="26"/>
                <w:szCs w:val="26"/>
              </w:rPr>
              <w:t>.2026</w:t>
            </w:r>
          </w:p>
          <w:p w:rsidR="00F73117" w:rsidRPr="00440D0C" w:rsidRDefault="00440D0C" w:rsidP="000671D3">
            <w:pPr>
              <w:jc w:val="center"/>
              <w:rPr>
                <w:sz w:val="26"/>
                <w:szCs w:val="26"/>
              </w:rPr>
            </w:pPr>
            <w:r w:rsidRPr="00440D0C">
              <w:rPr>
                <w:sz w:val="26"/>
                <w:szCs w:val="26"/>
              </w:rPr>
              <w:t>23.07</w:t>
            </w:r>
            <w:r w:rsidR="0002128E" w:rsidRPr="00440D0C">
              <w:rPr>
                <w:sz w:val="26"/>
                <w:szCs w:val="26"/>
              </w:rPr>
              <w:t>.2026</w:t>
            </w:r>
          </w:p>
          <w:p w:rsidR="00D03837" w:rsidRPr="00440D0C" w:rsidRDefault="008B4FF8" w:rsidP="000671D3">
            <w:pPr>
              <w:jc w:val="center"/>
              <w:rPr>
                <w:sz w:val="26"/>
                <w:szCs w:val="26"/>
              </w:rPr>
            </w:pPr>
            <w:r w:rsidRPr="00440D0C">
              <w:rPr>
                <w:sz w:val="26"/>
                <w:szCs w:val="26"/>
              </w:rPr>
              <w:t>с 09.</w:t>
            </w:r>
            <w:r w:rsidR="00D03837" w:rsidRPr="00440D0C">
              <w:rPr>
                <w:sz w:val="26"/>
                <w:szCs w:val="26"/>
              </w:rPr>
              <w:t>00</w:t>
            </w:r>
            <w:r w:rsidRPr="00440D0C">
              <w:rPr>
                <w:sz w:val="26"/>
                <w:szCs w:val="26"/>
              </w:rPr>
              <w:t xml:space="preserve"> </w:t>
            </w:r>
          </w:p>
        </w:tc>
      </w:tr>
      <w:tr w:rsidR="007E5844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844" w:rsidRPr="005111FA" w:rsidRDefault="007E5844" w:rsidP="000671D3">
            <w:pPr>
              <w:jc w:val="center"/>
              <w:rPr>
                <w:b/>
                <w:sz w:val="26"/>
                <w:szCs w:val="26"/>
              </w:rPr>
            </w:pPr>
            <w:r w:rsidRPr="005111FA">
              <w:rPr>
                <w:b/>
                <w:sz w:val="26"/>
                <w:szCs w:val="26"/>
              </w:rPr>
              <w:t>Управление по городскому хозяйству</w:t>
            </w:r>
          </w:p>
          <w:p w:rsidR="007E5844" w:rsidRPr="005111FA" w:rsidRDefault="00D71B41" w:rsidP="000671D3">
            <w:pPr>
              <w:jc w:val="center"/>
              <w:rPr>
                <w:b/>
                <w:sz w:val="26"/>
                <w:szCs w:val="26"/>
              </w:rPr>
            </w:pPr>
            <w:r w:rsidRPr="005111FA">
              <w:rPr>
                <w:sz w:val="26"/>
                <w:szCs w:val="26"/>
                <w:lang w:eastAsia="en-US"/>
              </w:rPr>
              <w:t>г. Тула,</w:t>
            </w:r>
            <w:r w:rsidRPr="005111FA">
              <w:rPr>
                <w:sz w:val="26"/>
                <w:szCs w:val="26"/>
              </w:rPr>
              <w:t xml:space="preserve"> </w:t>
            </w:r>
            <w:r w:rsidR="007E5844" w:rsidRPr="005111FA">
              <w:rPr>
                <w:sz w:val="26"/>
                <w:szCs w:val="26"/>
              </w:rPr>
              <w:t xml:space="preserve">Центральный переулок, д.9, </w:t>
            </w:r>
            <w:r w:rsidR="008B4FF8" w:rsidRPr="005111FA">
              <w:rPr>
                <w:sz w:val="26"/>
                <w:szCs w:val="26"/>
              </w:rPr>
              <w:t xml:space="preserve">каб.208, </w:t>
            </w:r>
            <w:r w:rsidR="007E5844" w:rsidRPr="005111FA">
              <w:rPr>
                <w:sz w:val="26"/>
                <w:szCs w:val="26"/>
              </w:rPr>
              <w:t xml:space="preserve">тел. </w:t>
            </w:r>
            <w:r w:rsidR="008756B2" w:rsidRPr="005111FA">
              <w:rPr>
                <w:sz w:val="26"/>
                <w:szCs w:val="26"/>
              </w:rPr>
              <w:t xml:space="preserve">(4872) </w:t>
            </w:r>
            <w:r w:rsidR="007E5844" w:rsidRPr="005111FA">
              <w:rPr>
                <w:sz w:val="26"/>
                <w:szCs w:val="26"/>
              </w:rPr>
              <w:t>30-81-26</w:t>
            </w:r>
          </w:p>
        </w:tc>
      </w:tr>
      <w:tr w:rsidR="007E5844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844" w:rsidRPr="005111FA" w:rsidRDefault="007E5844" w:rsidP="000671D3">
            <w:pPr>
              <w:jc w:val="both"/>
              <w:rPr>
                <w:sz w:val="26"/>
                <w:szCs w:val="26"/>
              </w:rPr>
            </w:pPr>
            <w:r w:rsidRPr="005111FA">
              <w:rPr>
                <w:sz w:val="26"/>
                <w:szCs w:val="26"/>
              </w:rPr>
              <w:t>Ватулин  И</w:t>
            </w:r>
            <w:r w:rsidR="00926012" w:rsidRPr="005111FA">
              <w:rPr>
                <w:sz w:val="26"/>
                <w:szCs w:val="26"/>
              </w:rPr>
              <w:t xml:space="preserve">горь </w:t>
            </w:r>
            <w:r w:rsidRPr="005111FA">
              <w:rPr>
                <w:sz w:val="26"/>
                <w:szCs w:val="26"/>
              </w:rPr>
              <w:t>Д</w:t>
            </w:r>
            <w:r w:rsidR="00926012" w:rsidRPr="005111FA">
              <w:rPr>
                <w:sz w:val="26"/>
                <w:szCs w:val="26"/>
              </w:rPr>
              <w:t>митриевич</w:t>
            </w:r>
            <w:r w:rsidR="00406383" w:rsidRPr="005111FA">
              <w:rPr>
                <w:sz w:val="26"/>
                <w:szCs w:val="26"/>
              </w:rPr>
              <w:t xml:space="preserve"> </w:t>
            </w:r>
            <w:r w:rsidRPr="005111FA">
              <w:rPr>
                <w:sz w:val="26"/>
                <w:szCs w:val="26"/>
              </w:rPr>
              <w:t>-</w:t>
            </w:r>
            <w:r w:rsidR="00406383" w:rsidRPr="005111FA">
              <w:rPr>
                <w:sz w:val="26"/>
                <w:szCs w:val="26"/>
              </w:rPr>
              <w:t xml:space="preserve"> </w:t>
            </w:r>
            <w:r w:rsidR="00D835ED" w:rsidRPr="005111FA">
              <w:rPr>
                <w:sz w:val="26"/>
                <w:szCs w:val="26"/>
              </w:rPr>
              <w:t xml:space="preserve">начальник </w:t>
            </w:r>
            <w:r w:rsidRPr="005111FA">
              <w:rPr>
                <w:sz w:val="26"/>
                <w:szCs w:val="26"/>
              </w:rPr>
              <w:t xml:space="preserve"> </w:t>
            </w:r>
            <w:r w:rsidR="00A37F98" w:rsidRPr="005111FA">
              <w:rPr>
                <w:sz w:val="26"/>
                <w:szCs w:val="26"/>
              </w:rPr>
              <w:t>у</w:t>
            </w:r>
            <w:r w:rsidRPr="005111FA">
              <w:rPr>
                <w:sz w:val="26"/>
                <w:szCs w:val="26"/>
              </w:rPr>
              <w:t>правления по городскому хозяйству</w:t>
            </w:r>
            <w:r w:rsidR="006046A1" w:rsidRPr="005111FA">
              <w:rPr>
                <w:sz w:val="26"/>
                <w:szCs w:val="26"/>
              </w:rPr>
              <w:t xml:space="preserve"> </w:t>
            </w:r>
            <w:r w:rsidR="006046A1" w:rsidRPr="005111FA">
              <w:rPr>
                <w:bCs/>
                <w:sz w:val="26"/>
                <w:szCs w:val="26"/>
                <w:lang w:eastAsia="ru-RU"/>
              </w:rPr>
              <w:t>администрации города Тулы</w:t>
            </w:r>
          </w:p>
        </w:tc>
        <w:tc>
          <w:tcPr>
            <w:tcW w:w="3827" w:type="dxa"/>
            <w:gridSpan w:val="2"/>
          </w:tcPr>
          <w:p w:rsidR="007E5844" w:rsidRPr="005111FA" w:rsidRDefault="005111FA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111FA">
              <w:rPr>
                <w:sz w:val="26"/>
                <w:szCs w:val="26"/>
                <w:lang w:eastAsia="en-US"/>
              </w:rPr>
              <w:t>14.07</w:t>
            </w:r>
            <w:r w:rsidR="00113F2B" w:rsidRPr="005111FA">
              <w:rPr>
                <w:sz w:val="26"/>
                <w:szCs w:val="26"/>
                <w:lang w:eastAsia="en-US"/>
              </w:rPr>
              <w:t>.</w:t>
            </w:r>
            <w:r w:rsidR="0015526B" w:rsidRPr="005111FA">
              <w:rPr>
                <w:sz w:val="26"/>
                <w:szCs w:val="26"/>
                <w:lang w:eastAsia="en-US"/>
              </w:rPr>
              <w:t>2026</w:t>
            </w:r>
            <w:r w:rsidR="006A2184" w:rsidRPr="005111FA">
              <w:rPr>
                <w:sz w:val="26"/>
                <w:szCs w:val="26"/>
                <w:lang w:eastAsia="en-US"/>
              </w:rPr>
              <w:t xml:space="preserve"> </w:t>
            </w:r>
          </w:p>
          <w:p w:rsidR="002B09F8" w:rsidRDefault="005111FA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111FA">
              <w:rPr>
                <w:sz w:val="26"/>
                <w:szCs w:val="26"/>
                <w:lang w:eastAsia="en-US"/>
              </w:rPr>
              <w:t>28.07</w:t>
            </w:r>
            <w:r w:rsidR="0015526B" w:rsidRPr="005111FA">
              <w:rPr>
                <w:sz w:val="26"/>
                <w:szCs w:val="26"/>
                <w:lang w:eastAsia="en-US"/>
              </w:rPr>
              <w:t>.2026</w:t>
            </w:r>
            <w:r w:rsidR="00B85DA8" w:rsidRPr="005111FA">
              <w:rPr>
                <w:sz w:val="26"/>
                <w:szCs w:val="26"/>
                <w:lang w:eastAsia="en-US"/>
              </w:rPr>
              <w:t xml:space="preserve"> </w:t>
            </w:r>
          </w:p>
          <w:p w:rsidR="006A2184" w:rsidRPr="005111FA" w:rsidRDefault="00B85DA8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5111FA">
              <w:rPr>
                <w:sz w:val="26"/>
                <w:szCs w:val="26"/>
                <w:lang w:eastAsia="en-US"/>
              </w:rPr>
              <w:t>с 14.</w:t>
            </w:r>
            <w:r w:rsidR="00210EC8" w:rsidRPr="005111FA">
              <w:rPr>
                <w:sz w:val="26"/>
                <w:szCs w:val="26"/>
                <w:lang w:eastAsia="en-US"/>
              </w:rPr>
              <w:t>00 до 16</w:t>
            </w:r>
            <w:r w:rsidR="007031A5" w:rsidRPr="005111FA">
              <w:rPr>
                <w:sz w:val="26"/>
                <w:szCs w:val="26"/>
                <w:lang w:eastAsia="en-US"/>
              </w:rPr>
              <w:t>.00</w:t>
            </w:r>
          </w:p>
        </w:tc>
      </w:tr>
      <w:tr w:rsidR="00E72CC7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2CC7" w:rsidRPr="00474140" w:rsidRDefault="00E72CC7" w:rsidP="000671D3">
            <w:pPr>
              <w:jc w:val="center"/>
              <w:rPr>
                <w:b/>
                <w:sz w:val="26"/>
                <w:szCs w:val="26"/>
              </w:rPr>
            </w:pPr>
            <w:r w:rsidRPr="00474140">
              <w:rPr>
                <w:b/>
                <w:sz w:val="26"/>
                <w:szCs w:val="26"/>
              </w:rPr>
              <w:t>Управление физической культуры и спорта администрации города Тулы</w:t>
            </w:r>
          </w:p>
          <w:p w:rsidR="00E72CC7" w:rsidRPr="00474140" w:rsidRDefault="00E72CC7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74140">
              <w:rPr>
                <w:sz w:val="26"/>
                <w:szCs w:val="26"/>
                <w:lang w:eastAsia="en-US"/>
              </w:rPr>
              <w:t>г. Тула,</w:t>
            </w:r>
            <w:r w:rsidRPr="00474140">
              <w:rPr>
                <w:sz w:val="26"/>
                <w:szCs w:val="26"/>
              </w:rPr>
              <w:t xml:space="preserve"> ул. Тимирязева, дом 101, к.1, тел. 65-73-72</w:t>
            </w:r>
          </w:p>
        </w:tc>
      </w:tr>
      <w:tr w:rsidR="00E72CC7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CC7" w:rsidRPr="00474140" w:rsidRDefault="00E72CC7" w:rsidP="000671D3">
            <w:pPr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</w:rPr>
              <w:t xml:space="preserve">Матевосян Артур Асканазович – начальник управления физической культуры и спорта </w:t>
            </w:r>
            <w:r w:rsidRPr="00474140">
              <w:rPr>
                <w:bCs/>
                <w:sz w:val="26"/>
                <w:szCs w:val="26"/>
                <w:lang w:eastAsia="ru-RU"/>
              </w:rPr>
              <w:t>администрации города Тулы</w:t>
            </w:r>
          </w:p>
        </w:tc>
        <w:tc>
          <w:tcPr>
            <w:tcW w:w="3827" w:type="dxa"/>
            <w:gridSpan w:val="2"/>
          </w:tcPr>
          <w:p w:rsidR="002B09F8" w:rsidRDefault="00474140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74140">
              <w:rPr>
                <w:sz w:val="26"/>
                <w:szCs w:val="26"/>
                <w:lang w:eastAsia="en-US"/>
              </w:rPr>
              <w:t>28.07</w:t>
            </w:r>
            <w:r w:rsidR="005C5674" w:rsidRPr="00474140">
              <w:rPr>
                <w:sz w:val="26"/>
                <w:szCs w:val="26"/>
                <w:lang w:eastAsia="en-US"/>
              </w:rPr>
              <w:t>.</w:t>
            </w:r>
            <w:r w:rsidR="00E72CC7" w:rsidRPr="00474140">
              <w:rPr>
                <w:sz w:val="26"/>
                <w:szCs w:val="26"/>
                <w:lang w:eastAsia="en-US"/>
              </w:rPr>
              <w:t xml:space="preserve">2026 </w:t>
            </w:r>
          </w:p>
          <w:p w:rsidR="00E72CC7" w:rsidRPr="00474140" w:rsidRDefault="00E72CC7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474140">
              <w:rPr>
                <w:sz w:val="26"/>
                <w:szCs w:val="26"/>
                <w:lang w:eastAsia="en-US"/>
              </w:rPr>
              <w:t>с 16.00 до 18.00</w:t>
            </w:r>
          </w:p>
        </w:tc>
      </w:tr>
      <w:tr w:rsidR="000F19F3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19F3" w:rsidRPr="00112864" w:rsidRDefault="000F19F3" w:rsidP="000671D3">
            <w:pPr>
              <w:jc w:val="center"/>
              <w:rPr>
                <w:b/>
                <w:sz w:val="26"/>
                <w:szCs w:val="26"/>
              </w:rPr>
            </w:pPr>
            <w:r w:rsidRPr="00112864">
              <w:rPr>
                <w:b/>
                <w:sz w:val="26"/>
                <w:szCs w:val="26"/>
              </w:rPr>
              <w:t xml:space="preserve">Управление по семейной и молодёжной политике, работе с отдельными категориями населения администрации города Тулы </w:t>
            </w:r>
          </w:p>
          <w:p w:rsidR="000F19F3" w:rsidRPr="00112864" w:rsidRDefault="000F19F3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112864">
              <w:rPr>
                <w:sz w:val="26"/>
                <w:szCs w:val="26"/>
                <w:lang w:eastAsia="en-US"/>
              </w:rPr>
              <w:t>г. Тула,</w:t>
            </w:r>
            <w:r w:rsidRPr="00112864">
              <w:rPr>
                <w:sz w:val="26"/>
                <w:szCs w:val="26"/>
              </w:rPr>
              <w:t xml:space="preserve"> пр. Ленина, д. 20, каб. 16, тел. 30-62-68</w:t>
            </w:r>
          </w:p>
        </w:tc>
      </w:tr>
      <w:tr w:rsidR="000F19F3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9F3" w:rsidRPr="00112864" w:rsidRDefault="000F19F3" w:rsidP="000671D3">
            <w:pPr>
              <w:rPr>
                <w:sz w:val="26"/>
                <w:szCs w:val="26"/>
              </w:rPr>
            </w:pPr>
            <w:r w:rsidRPr="00112864">
              <w:rPr>
                <w:sz w:val="26"/>
                <w:szCs w:val="26"/>
              </w:rPr>
              <w:t>Симонов Михаил Анатольевич - начальник управления по семейной и молодёжной политике, работе с отдельными категориями населения</w:t>
            </w:r>
            <w:r w:rsidR="00CD0F70" w:rsidRPr="00112864">
              <w:rPr>
                <w:sz w:val="26"/>
                <w:szCs w:val="26"/>
              </w:rPr>
              <w:t xml:space="preserve"> </w:t>
            </w:r>
            <w:r w:rsidR="00CD0F70" w:rsidRPr="00112864">
              <w:rPr>
                <w:bCs/>
                <w:sz w:val="26"/>
                <w:szCs w:val="26"/>
                <w:lang w:eastAsia="ru-RU"/>
              </w:rPr>
              <w:t>администрации города Тулы</w:t>
            </w:r>
          </w:p>
        </w:tc>
        <w:tc>
          <w:tcPr>
            <w:tcW w:w="3827" w:type="dxa"/>
            <w:gridSpan w:val="2"/>
          </w:tcPr>
          <w:p w:rsidR="000F19F3" w:rsidRPr="00112864" w:rsidRDefault="00112864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112864">
              <w:rPr>
                <w:sz w:val="26"/>
                <w:szCs w:val="26"/>
                <w:lang w:eastAsia="en-US"/>
              </w:rPr>
              <w:t>08.07</w:t>
            </w:r>
            <w:r w:rsidR="000F19F3" w:rsidRPr="00112864">
              <w:rPr>
                <w:sz w:val="26"/>
                <w:szCs w:val="26"/>
                <w:lang w:eastAsia="en-US"/>
              </w:rPr>
              <w:t>.2026</w:t>
            </w:r>
          </w:p>
          <w:p w:rsidR="000F19F3" w:rsidRPr="00112864" w:rsidRDefault="00112864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112864">
              <w:rPr>
                <w:sz w:val="26"/>
                <w:szCs w:val="26"/>
                <w:lang w:eastAsia="en-US"/>
              </w:rPr>
              <w:t>29.07</w:t>
            </w:r>
            <w:r w:rsidR="000F19F3" w:rsidRPr="00112864">
              <w:rPr>
                <w:sz w:val="26"/>
                <w:szCs w:val="26"/>
                <w:lang w:eastAsia="en-US"/>
              </w:rPr>
              <w:t>.2026</w:t>
            </w:r>
          </w:p>
          <w:p w:rsidR="000F19F3" w:rsidRPr="00112864" w:rsidRDefault="000F19F3" w:rsidP="000671D3">
            <w:pPr>
              <w:jc w:val="center"/>
              <w:rPr>
                <w:sz w:val="26"/>
                <w:szCs w:val="26"/>
                <w:lang w:eastAsia="en-US"/>
              </w:rPr>
            </w:pPr>
            <w:r w:rsidRPr="00112864">
              <w:rPr>
                <w:sz w:val="26"/>
                <w:szCs w:val="26"/>
                <w:lang w:eastAsia="en-US"/>
              </w:rPr>
              <w:t>15.00</w:t>
            </w:r>
          </w:p>
        </w:tc>
      </w:tr>
      <w:tr w:rsidR="000671D3" w:rsidRPr="00A25A87" w:rsidTr="000671D3">
        <w:trPr>
          <w:trHeight w:val="7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1D3" w:rsidRPr="007022A8" w:rsidRDefault="000671D3" w:rsidP="000671D3">
            <w:pPr>
              <w:jc w:val="center"/>
              <w:rPr>
                <w:b/>
                <w:sz w:val="26"/>
                <w:szCs w:val="26"/>
              </w:rPr>
            </w:pPr>
            <w:r w:rsidRPr="007022A8">
              <w:rPr>
                <w:b/>
                <w:sz w:val="26"/>
                <w:szCs w:val="26"/>
              </w:rPr>
              <w:t xml:space="preserve">Управление образования администрации города Тулы </w:t>
            </w:r>
          </w:p>
          <w:p w:rsidR="000671D3" w:rsidRPr="00A25A87" w:rsidRDefault="000671D3" w:rsidP="000671D3">
            <w:pPr>
              <w:jc w:val="center"/>
              <w:rPr>
                <w:sz w:val="26"/>
                <w:szCs w:val="26"/>
                <w:highlight w:val="yellow"/>
                <w:lang w:eastAsia="en-US"/>
              </w:rPr>
            </w:pPr>
            <w:r w:rsidRPr="007022A8">
              <w:rPr>
                <w:sz w:val="26"/>
                <w:szCs w:val="26"/>
                <w:lang w:eastAsia="en-US"/>
              </w:rPr>
              <w:lastRenderedPageBreak/>
              <w:t>г. Тула,</w:t>
            </w:r>
            <w:r w:rsidRPr="007022A8">
              <w:rPr>
                <w:sz w:val="26"/>
                <w:szCs w:val="26"/>
              </w:rPr>
              <w:t xml:space="preserve"> ул. Дзержинского/Советская, д. 15-17/73, тел. 52-98-01</w:t>
            </w:r>
          </w:p>
        </w:tc>
      </w:tr>
      <w:tr w:rsidR="00E60ED6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ED6" w:rsidRPr="00E60ED6" w:rsidRDefault="00E60ED6" w:rsidP="00E60ED6">
            <w:pPr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lastRenderedPageBreak/>
              <w:t>Золотова Татьяна Валентиновна – начальник управления образования администрации города Тулы</w:t>
            </w:r>
          </w:p>
        </w:tc>
        <w:tc>
          <w:tcPr>
            <w:tcW w:w="3827" w:type="dxa"/>
            <w:gridSpan w:val="2"/>
          </w:tcPr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01.07.2026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08.07.2026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29.07.2026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с 10.00 до 12.00</w:t>
            </w:r>
          </w:p>
        </w:tc>
      </w:tr>
      <w:tr w:rsidR="00E60ED6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ED6" w:rsidRPr="00E60ED6" w:rsidRDefault="00E60ED6" w:rsidP="00E60ED6">
            <w:pPr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Юдина Юлия Игоревна – заместитель начальника управления образования администрации города Тулы</w:t>
            </w:r>
          </w:p>
        </w:tc>
        <w:tc>
          <w:tcPr>
            <w:tcW w:w="3827" w:type="dxa"/>
            <w:gridSpan w:val="2"/>
          </w:tcPr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07.07.2026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14.07.2026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21.07.2026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с 10.00 до 12.00</w:t>
            </w:r>
          </w:p>
        </w:tc>
      </w:tr>
      <w:tr w:rsidR="00E60ED6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ED6" w:rsidRPr="00E60ED6" w:rsidRDefault="00E60ED6" w:rsidP="00E60ED6">
            <w:pPr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Мулдашева Наталья Алексеевна – заместитель начальника управления по финансово-экономической деятельности управления образования администрации города Тулы</w:t>
            </w:r>
          </w:p>
        </w:tc>
        <w:tc>
          <w:tcPr>
            <w:tcW w:w="3827" w:type="dxa"/>
            <w:gridSpan w:val="2"/>
          </w:tcPr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16.07.2026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23.07.2026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30.07.2026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с 10.00 до 12.00</w:t>
            </w:r>
          </w:p>
        </w:tc>
      </w:tr>
      <w:tr w:rsidR="00E60ED6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ED6" w:rsidRPr="00E60ED6" w:rsidRDefault="00E60ED6" w:rsidP="00E60ED6">
            <w:pPr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E60ED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Евстратова Ольга Валерьевна - заместитель начальника управления образования</w:t>
            </w:r>
          </w:p>
        </w:tc>
        <w:tc>
          <w:tcPr>
            <w:tcW w:w="3827" w:type="dxa"/>
            <w:gridSpan w:val="2"/>
          </w:tcPr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01.07.2026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08.07.2026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15.07.2026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22.07.2026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29.07.2026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с 10.00 до 12.00</w:t>
            </w:r>
          </w:p>
        </w:tc>
      </w:tr>
      <w:tr w:rsidR="00E60ED6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ED6" w:rsidRPr="00E60ED6" w:rsidRDefault="00E60ED6" w:rsidP="00E60ED6">
            <w:pPr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Пряхина Елена Николаевна – начальник отдела развития образования администрации города Тулы</w:t>
            </w:r>
          </w:p>
        </w:tc>
        <w:tc>
          <w:tcPr>
            <w:tcW w:w="3827" w:type="dxa"/>
            <w:gridSpan w:val="2"/>
          </w:tcPr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02.07.2026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23.07.2026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30.07.2026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с 14.00 до 16.00</w:t>
            </w:r>
          </w:p>
        </w:tc>
      </w:tr>
      <w:tr w:rsidR="00E60ED6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ED6" w:rsidRPr="00E60ED6" w:rsidRDefault="00E60ED6" w:rsidP="00E60ED6">
            <w:pPr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Мастрюкова Светлана Валерьевна – заместитель начальника отдела развития образования администрации города Тулы</w:t>
            </w:r>
          </w:p>
        </w:tc>
        <w:tc>
          <w:tcPr>
            <w:tcW w:w="3827" w:type="dxa"/>
            <w:gridSpan w:val="2"/>
          </w:tcPr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14.07.2026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21.07.2026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28.07.2026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с 14.00 до 16.00</w:t>
            </w:r>
          </w:p>
        </w:tc>
      </w:tr>
      <w:tr w:rsidR="00E60ED6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ED6" w:rsidRPr="00E60ED6" w:rsidRDefault="00E60ED6" w:rsidP="00E60ED6">
            <w:pPr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Юрищева Людмила Викторовна - начальник отдела  развития воспитания и организации оздоровления детей управления образования администрации города Тулы</w:t>
            </w:r>
          </w:p>
        </w:tc>
        <w:tc>
          <w:tcPr>
            <w:tcW w:w="3827" w:type="dxa"/>
            <w:gridSpan w:val="2"/>
          </w:tcPr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16.07.2026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23.07.2026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30.07.2026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с 10.00 до 12.00</w:t>
            </w:r>
          </w:p>
        </w:tc>
      </w:tr>
      <w:tr w:rsidR="00E60ED6" w:rsidRPr="00A25A87" w:rsidTr="000671D3">
        <w:trPr>
          <w:trHeight w:val="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ED6" w:rsidRPr="00E60ED6" w:rsidRDefault="00E60ED6" w:rsidP="00E60ED6">
            <w:pPr>
              <w:jc w:val="both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E60ED6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Кабочкина Ирина Викторовна - начальник отдела финансового планирования и исполнения бюджета управления образования администрации города Тулы</w:t>
            </w:r>
          </w:p>
        </w:tc>
        <w:tc>
          <w:tcPr>
            <w:tcW w:w="3827" w:type="dxa"/>
            <w:gridSpan w:val="2"/>
          </w:tcPr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01.07.2026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08.07.2026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15.07.2026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22.07.2026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29.07.2026</w:t>
            </w:r>
          </w:p>
          <w:p w:rsidR="00E60ED6" w:rsidRPr="00E60ED6" w:rsidRDefault="00E60ED6" w:rsidP="00E60ED6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E60ED6">
              <w:rPr>
                <w:rFonts w:ascii="PT Astra Serif" w:hAnsi="PT Astra Serif"/>
                <w:sz w:val="26"/>
                <w:szCs w:val="26"/>
              </w:rPr>
              <w:t>с 10.00 до 12.00</w:t>
            </w:r>
          </w:p>
        </w:tc>
      </w:tr>
    </w:tbl>
    <w:p w:rsidR="009F0AC5" w:rsidRPr="00D8232B" w:rsidRDefault="009F0AC5" w:rsidP="00FA57D8">
      <w:pPr>
        <w:pStyle w:val="1"/>
        <w:rPr>
          <w:b/>
          <w:sz w:val="26"/>
          <w:szCs w:val="26"/>
        </w:rPr>
      </w:pPr>
      <w:r w:rsidRPr="00D8232B">
        <w:rPr>
          <w:b/>
          <w:sz w:val="26"/>
          <w:szCs w:val="26"/>
        </w:rPr>
        <w:t>ГРАФИК</w:t>
      </w:r>
    </w:p>
    <w:p w:rsidR="00806BF3" w:rsidRPr="00D8232B" w:rsidRDefault="009F0AC5" w:rsidP="00C41C23">
      <w:pPr>
        <w:pStyle w:val="1"/>
        <w:rPr>
          <w:b/>
          <w:sz w:val="26"/>
          <w:szCs w:val="26"/>
        </w:rPr>
      </w:pPr>
      <w:r w:rsidRPr="00D8232B">
        <w:rPr>
          <w:b/>
          <w:sz w:val="26"/>
          <w:szCs w:val="26"/>
        </w:rPr>
        <w:t xml:space="preserve">личного приема граждан </w:t>
      </w:r>
      <w:r w:rsidR="00FA57D8" w:rsidRPr="00D8232B">
        <w:rPr>
          <w:b/>
          <w:sz w:val="26"/>
          <w:szCs w:val="26"/>
        </w:rPr>
        <w:br/>
      </w:r>
      <w:r w:rsidRPr="00D8232B">
        <w:rPr>
          <w:b/>
          <w:sz w:val="26"/>
          <w:szCs w:val="26"/>
        </w:rPr>
        <w:t xml:space="preserve">руководителями главных управлений по территориальным округам </w:t>
      </w:r>
      <w:r w:rsidR="00FA57D8" w:rsidRPr="00D8232B">
        <w:rPr>
          <w:b/>
          <w:sz w:val="26"/>
          <w:szCs w:val="26"/>
        </w:rPr>
        <w:br/>
      </w:r>
      <w:r w:rsidRPr="00D8232B">
        <w:rPr>
          <w:b/>
          <w:sz w:val="26"/>
          <w:szCs w:val="26"/>
        </w:rPr>
        <w:t>администрации города Тулы</w:t>
      </w:r>
      <w:r w:rsidR="00401A78" w:rsidRPr="00D8232B">
        <w:rPr>
          <w:b/>
          <w:sz w:val="26"/>
          <w:szCs w:val="26"/>
        </w:rPr>
        <w:t xml:space="preserve"> </w:t>
      </w:r>
      <w:r w:rsidRPr="00D8232B">
        <w:rPr>
          <w:b/>
          <w:sz w:val="26"/>
          <w:szCs w:val="26"/>
        </w:rPr>
        <w:t>(поселки)</w:t>
      </w:r>
    </w:p>
    <w:tbl>
      <w:tblPr>
        <w:tblW w:w="47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8"/>
        <w:gridCol w:w="2975"/>
        <w:gridCol w:w="2318"/>
      </w:tblGrid>
      <w:tr w:rsidR="009F0AC5" w:rsidRPr="00D8232B" w:rsidTr="00F93802">
        <w:trPr>
          <w:trHeight w:val="416"/>
          <w:jc w:val="center"/>
        </w:trPr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C5" w:rsidRPr="00D8232B" w:rsidRDefault="009F0AC5" w:rsidP="00D526A5">
            <w:pPr>
              <w:jc w:val="center"/>
              <w:rPr>
                <w:sz w:val="26"/>
                <w:szCs w:val="26"/>
              </w:rPr>
            </w:pPr>
            <w:r w:rsidRPr="00D8232B">
              <w:rPr>
                <w:sz w:val="26"/>
                <w:szCs w:val="26"/>
              </w:rPr>
              <w:t>Ф.И.О. и должность руководителя</w:t>
            </w:r>
          </w:p>
          <w:p w:rsidR="009F0AC5" w:rsidRPr="00D8232B" w:rsidRDefault="009F0AC5" w:rsidP="00D526A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C5" w:rsidRPr="00D8232B" w:rsidRDefault="009F0AC5" w:rsidP="00D526A5">
            <w:pPr>
              <w:jc w:val="center"/>
              <w:rPr>
                <w:sz w:val="26"/>
                <w:szCs w:val="26"/>
              </w:rPr>
            </w:pPr>
            <w:r w:rsidRPr="00D8232B">
              <w:rPr>
                <w:sz w:val="26"/>
                <w:szCs w:val="26"/>
              </w:rPr>
              <w:t>Адрес проведения приема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AC5" w:rsidRPr="00D8232B" w:rsidRDefault="009F0AC5" w:rsidP="00D526A5">
            <w:pPr>
              <w:jc w:val="center"/>
              <w:rPr>
                <w:sz w:val="26"/>
                <w:szCs w:val="26"/>
              </w:rPr>
            </w:pPr>
            <w:r w:rsidRPr="00D8232B">
              <w:rPr>
                <w:sz w:val="26"/>
                <w:szCs w:val="26"/>
              </w:rPr>
              <w:t>Дни, часы приема</w:t>
            </w:r>
          </w:p>
        </w:tc>
      </w:tr>
      <w:tr w:rsidR="002A05A9" w:rsidRPr="00A25A87" w:rsidTr="00F93802">
        <w:trPr>
          <w:trHeight w:val="286"/>
          <w:jc w:val="center"/>
        </w:trPr>
        <w:tc>
          <w:tcPr>
            <w:tcW w:w="22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AC5" w:rsidRPr="00D8232B" w:rsidRDefault="00FF7CB3" w:rsidP="00D526A5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D8232B">
              <w:rPr>
                <w:bCs/>
                <w:sz w:val="26"/>
                <w:szCs w:val="26"/>
              </w:rPr>
              <w:t>Сивунов Александр Але</w:t>
            </w:r>
            <w:r w:rsidR="009F0AC5" w:rsidRPr="00D8232B">
              <w:rPr>
                <w:bCs/>
                <w:sz w:val="26"/>
                <w:szCs w:val="26"/>
              </w:rPr>
              <w:t>ксандрович - начальник главного управления</w:t>
            </w:r>
            <w:r w:rsidR="009E44A7" w:rsidRPr="00D8232B">
              <w:rPr>
                <w:bCs/>
                <w:sz w:val="26"/>
                <w:szCs w:val="26"/>
                <w:lang w:eastAsia="ru-RU"/>
              </w:rPr>
              <w:t xml:space="preserve"> администрации города Тулы</w:t>
            </w:r>
            <w:r w:rsidR="009F0AC5" w:rsidRPr="00D8232B">
              <w:rPr>
                <w:bCs/>
                <w:sz w:val="26"/>
                <w:szCs w:val="26"/>
              </w:rPr>
              <w:t xml:space="preserve"> по</w:t>
            </w:r>
            <w:r w:rsidR="009F0AC5" w:rsidRPr="00D8232B">
              <w:rPr>
                <w:sz w:val="26"/>
                <w:szCs w:val="26"/>
                <w:lang w:eastAsia="en-US"/>
              </w:rPr>
              <w:t xml:space="preserve"> Зареченскому </w:t>
            </w:r>
            <w:r w:rsidR="009F0AC5" w:rsidRPr="00D8232B">
              <w:rPr>
                <w:bCs/>
                <w:sz w:val="26"/>
                <w:szCs w:val="26"/>
                <w:lang w:eastAsia="en-US"/>
              </w:rPr>
              <w:t>территориальному округу</w:t>
            </w:r>
          </w:p>
          <w:p w:rsidR="009F0AC5" w:rsidRPr="00D8232B" w:rsidRDefault="009F0AC5" w:rsidP="00D526A5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AC5" w:rsidRPr="00D8232B" w:rsidRDefault="009F0AC5" w:rsidP="00D526A5">
            <w:pPr>
              <w:jc w:val="center"/>
              <w:rPr>
                <w:sz w:val="26"/>
                <w:szCs w:val="26"/>
              </w:rPr>
            </w:pPr>
            <w:r w:rsidRPr="00D8232B">
              <w:rPr>
                <w:sz w:val="26"/>
                <w:szCs w:val="26"/>
              </w:rPr>
              <w:lastRenderedPageBreak/>
              <w:t>п. Ленинский,</w:t>
            </w:r>
          </w:p>
          <w:p w:rsidR="009F0AC5" w:rsidRPr="00D8232B" w:rsidRDefault="009F0AC5" w:rsidP="00D526A5">
            <w:pPr>
              <w:jc w:val="center"/>
              <w:rPr>
                <w:sz w:val="26"/>
                <w:szCs w:val="26"/>
              </w:rPr>
            </w:pPr>
            <w:r w:rsidRPr="00D8232B">
              <w:rPr>
                <w:sz w:val="26"/>
                <w:szCs w:val="26"/>
              </w:rPr>
              <w:t>ул. Ленина, д. 12</w:t>
            </w:r>
          </w:p>
          <w:p w:rsidR="009F0AC5" w:rsidRPr="00D8232B" w:rsidRDefault="00C26450" w:rsidP="009D53E9">
            <w:pPr>
              <w:jc w:val="center"/>
              <w:rPr>
                <w:sz w:val="26"/>
                <w:szCs w:val="26"/>
              </w:rPr>
            </w:pPr>
            <w:r w:rsidRPr="00D8232B">
              <w:rPr>
                <w:sz w:val="26"/>
                <w:szCs w:val="26"/>
              </w:rPr>
              <w:t>отдел по работе с территорией «Ленинский»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0AC5" w:rsidRPr="00D8232B" w:rsidRDefault="00D8232B" w:rsidP="00D526A5">
            <w:pPr>
              <w:jc w:val="center"/>
              <w:rPr>
                <w:sz w:val="26"/>
                <w:szCs w:val="26"/>
                <w:lang w:eastAsia="en-US"/>
              </w:rPr>
            </w:pPr>
            <w:r w:rsidRPr="00D8232B">
              <w:rPr>
                <w:sz w:val="26"/>
                <w:szCs w:val="26"/>
                <w:lang w:eastAsia="en-US"/>
              </w:rPr>
              <w:t>09.07</w:t>
            </w:r>
            <w:r w:rsidR="00CF6125" w:rsidRPr="00D8232B">
              <w:rPr>
                <w:sz w:val="26"/>
                <w:szCs w:val="26"/>
                <w:lang w:eastAsia="en-US"/>
              </w:rPr>
              <w:t>.2026</w:t>
            </w:r>
          </w:p>
          <w:p w:rsidR="009F0AC5" w:rsidRPr="00D8232B" w:rsidRDefault="009F0AC5" w:rsidP="00D526A5">
            <w:pPr>
              <w:jc w:val="center"/>
              <w:rPr>
                <w:sz w:val="26"/>
                <w:szCs w:val="26"/>
              </w:rPr>
            </w:pPr>
            <w:r w:rsidRPr="00D8232B">
              <w:rPr>
                <w:sz w:val="26"/>
                <w:szCs w:val="26"/>
              </w:rPr>
              <w:t>с 17.00 до 18.00</w:t>
            </w:r>
          </w:p>
          <w:p w:rsidR="009F0AC5" w:rsidRPr="00D8232B" w:rsidRDefault="009F0AC5" w:rsidP="00D526A5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9F0AC5" w:rsidRPr="00D8232B" w:rsidRDefault="009F0AC5" w:rsidP="002E5827">
            <w:pPr>
              <w:jc w:val="center"/>
              <w:rPr>
                <w:sz w:val="26"/>
                <w:szCs w:val="26"/>
              </w:rPr>
            </w:pPr>
          </w:p>
        </w:tc>
      </w:tr>
      <w:tr w:rsidR="00603251" w:rsidRPr="00A25A87" w:rsidTr="00C31D5A">
        <w:trPr>
          <w:trHeight w:val="416"/>
          <w:jc w:val="center"/>
        </w:trPr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E7D" w:rsidRPr="00386D06" w:rsidRDefault="00386D06" w:rsidP="00C31D5A">
            <w:pPr>
              <w:ind w:left="-36"/>
              <w:jc w:val="both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Пилипенко Ирина Алексеевна</w:t>
            </w:r>
            <w:r w:rsidR="009F0AC5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–</w:t>
            </w:r>
            <w:r w:rsidR="009F0AC5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заместитель </w:t>
            </w:r>
            <w:r w:rsidR="009F0AC5" w:rsidRPr="00386D06">
              <w:rPr>
                <w:color w:val="000000" w:themeColor="text1"/>
                <w:sz w:val="26"/>
                <w:szCs w:val="26"/>
                <w:lang w:eastAsia="en-US"/>
              </w:rPr>
              <w:t>начальник</w:t>
            </w: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а</w:t>
            </w:r>
            <w:r w:rsidR="009F0AC5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 главного управления по Привокзальному территориальному округу</w:t>
            </w:r>
            <w:r w:rsidR="00AA2195">
              <w:rPr>
                <w:color w:val="000000" w:themeColor="text1"/>
                <w:sz w:val="26"/>
                <w:szCs w:val="26"/>
                <w:lang w:eastAsia="en-US"/>
              </w:rPr>
              <w:t xml:space="preserve"> по социальной политике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7F0" w:rsidRPr="00386D06" w:rsidRDefault="004657F0" w:rsidP="00D526A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</w:rPr>
              <w:t>пос. Иншинский, д. 34</w:t>
            </w:r>
          </w:p>
          <w:p w:rsidR="004657F0" w:rsidRPr="00386D06" w:rsidRDefault="004657F0" w:rsidP="00D526A5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28500E" w:rsidRPr="00386D06" w:rsidRDefault="0028500E" w:rsidP="004657F0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657F0" w:rsidRPr="00386D06" w:rsidRDefault="004657F0" w:rsidP="004657F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</w:rPr>
              <w:t>п. Косая Гора, ул. Пушкина, д. 19</w:t>
            </w:r>
          </w:p>
          <w:p w:rsidR="004657F0" w:rsidRPr="00386D06" w:rsidRDefault="004657F0" w:rsidP="00D526A5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657F0" w:rsidRPr="00386D06" w:rsidRDefault="004657F0" w:rsidP="00D526A5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9F0AC5" w:rsidRPr="00386D06" w:rsidRDefault="009F0AC5" w:rsidP="00D526A5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</w:rPr>
              <w:t>с. Федоровка, ул. Шоссейная, д. 9,</w:t>
            </w:r>
          </w:p>
          <w:p w:rsidR="004C0E7D" w:rsidRPr="00386D06" w:rsidRDefault="009F0AC5" w:rsidP="0028500E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</w:rPr>
              <w:t>кв. 1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7F0" w:rsidRPr="00386D06" w:rsidRDefault="00386D06" w:rsidP="004657F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</w:rPr>
              <w:t>01.07.</w:t>
            </w:r>
            <w:r w:rsidR="004657F0" w:rsidRPr="00386D06">
              <w:rPr>
                <w:color w:val="000000" w:themeColor="text1"/>
                <w:sz w:val="26"/>
                <w:szCs w:val="26"/>
              </w:rPr>
              <w:t>2026</w:t>
            </w:r>
          </w:p>
          <w:p w:rsidR="004657F0" w:rsidRPr="00386D06" w:rsidRDefault="004657F0" w:rsidP="004657F0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</w:rPr>
              <w:t>в 15.00</w:t>
            </w:r>
          </w:p>
          <w:p w:rsidR="004657F0" w:rsidRPr="00386D06" w:rsidRDefault="004657F0" w:rsidP="00D526A5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4657F0" w:rsidRPr="00386D06" w:rsidRDefault="00386D06" w:rsidP="004657F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</w:rPr>
              <w:t>08.07</w:t>
            </w:r>
            <w:r w:rsidR="004657F0" w:rsidRPr="00386D06">
              <w:rPr>
                <w:color w:val="000000" w:themeColor="text1"/>
                <w:sz w:val="26"/>
                <w:szCs w:val="26"/>
              </w:rPr>
              <w:t>.2026</w:t>
            </w:r>
          </w:p>
          <w:p w:rsidR="004657F0" w:rsidRPr="00386D06" w:rsidRDefault="004657F0" w:rsidP="004657F0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</w:rPr>
              <w:t>в 11.00</w:t>
            </w:r>
          </w:p>
          <w:p w:rsidR="004657F0" w:rsidRPr="00386D06" w:rsidRDefault="004657F0" w:rsidP="00D526A5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4657F0" w:rsidRPr="00386D06" w:rsidRDefault="004657F0" w:rsidP="00D526A5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</w:p>
          <w:p w:rsidR="009F0AC5" w:rsidRPr="00386D06" w:rsidRDefault="00386D06" w:rsidP="00D526A5">
            <w:pPr>
              <w:jc w:val="center"/>
              <w:rPr>
                <w:color w:val="000000" w:themeColor="text1"/>
                <w:sz w:val="26"/>
                <w:szCs w:val="26"/>
                <w:lang w:eastAsia="en-US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15.07</w:t>
            </w:r>
            <w:r w:rsidR="004879B8" w:rsidRPr="00386D06">
              <w:rPr>
                <w:color w:val="000000" w:themeColor="text1"/>
                <w:sz w:val="26"/>
                <w:szCs w:val="26"/>
                <w:lang w:eastAsia="en-US"/>
              </w:rPr>
              <w:t>.</w:t>
            </w:r>
            <w:r w:rsidR="00A43442" w:rsidRPr="00386D06">
              <w:rPr>
                <w:color w:val="000000" w:themeColor="text1"/>
                <w:sz w:val="26"/>
                <w:szCs w:val="26"/>
                <w:lang w:eastAsia="en-US"/>
              </w:rPr>
              <w:t>2026</w:t>
            </w:r>
          </w:p>
          <w:p w:rsidR="00CE3719" w:rsidRPr="00386D06" w:rsidRDefault="00100254" w:rsidP="00311239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86D06">
              <w:rPr>
                <w:color w:val="000000" w:themeColor="text1"/>
                <w:sz w:val="26"/>
                <w:szCs w:val="26"/>
                <w:lang w:eastAsia="en-US"/>
              </w:rPr>
              <w:t>в</w:t>
            </w:r>
            <w:r w:rsidR="009F0AC5" w:rsidRPr="00386D06">
              <w:rPr>
                <w:color w:val="000000" w:themeColor="text1"/>
                <w:sz w:val="26"/>
                <w:szCs w:val="26"/>
                <w:lang w:eastAsia="en-US"/>
              </w:rPr>
              <w:t xml:space="preserve"> 15.00</w:t>
            </w:r>
          </w:p>
          <w:p w:rsidR="004C0E7D" w:rsidRPr="00386D06" w:rsidRDefault="004C0E7D" w:rsidP="00C31D5A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9E1771" w:rsidRPr="00A25A87" w:rsidTr="00F93802">
        <w:trPr>
          <w:trHeight w:val="77"/>
          <w:jc w:val="center"/>
        </w:trPr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D5" w:rsidRPr="00951386" w:rsidRDefault="000830D5" w:rsidP="000830D5">
            <w:pPr>
              <w:jc w:val="both"/>
              <w:rPr>
                <w:sz w:val="26"/>
                <w:szCs w:val="26"/>
                <w:lang w:eastAsia="en-US"/>
              </w:rPr>
            </w:pPr>
            <w:r w:rsidRPr="00951386">
              <w:rPr>
                <w:sz w:val="26"/>
                <w:szCs w:val="26"/>
                <w:lang w:eastAsia="en-US"/>
              </w:rPr>
              <w:t xml:space="preserve">Тарунтаева Елена Викторовна </w:t>
            </w:r>
            <w:r w:rsidRPr="00951386">
              <w:rPr>
                <w:b/>
                <w:sz w:val="26"/>
                <w:szCs w:val="26"/>
                <w:lang w:eastAsia="en-US"/>
              </w:rPr>
              <w:t xml:space="preserve">- </w:t>
            </w:r>
            <w:r w:rsidRPr="00951386">
              <w:rPr>
                <w:sz w:val="26"/>
                <w:szCs w:val="26"/>
                <w:lang w:eastAsia="en-US"/>
              </w:rPr>
              <w:t>заместитель начальника главного управления</w:t>
            </w:r>
            <w:r w:rsidR="00EB3F98">
              <w:rPr>
                <w:sz w:val="26"/>
                <w:szCs w:val="26"/>
                <w:lang w:eastAsia="en-US"/>
              </w:rPr>
              <w:t xml:space="preserve"> </w:t>
            </w:r>
            <w:r w:rsidR="00EB3F98" w:rsidRPr="00F33887">
              <w:rPr>
                <w:sz w:val="26"/>
                <w:szCs w:val="26"/>
                <w:lang w:eastAsia="en-US"/>
              </w:rPr>
              <w:t>по Центральному территориальному округу</w:t>
            </w:r>
            <w:r w:rsidR="00B059A8" w:rsidRPr="00951386">
              <w:rPr>
                <w:sz w:val="26"/>
                <w:szCs w:val="26"/>
                <w:lang w:eastAsia="en-US"/>
              </w:rPr>
              <w:t xml:space="preserve"> </w:t>
            </w:r>
            <w:r w:rsidRPr="00951386">
              <w:rPr>
                <w:sz w:val="26"/>
                <w:szCs w:val="26"/>
                <w:lang w:eastAsia="en-US"/>
              </w:rPr>
              <w:t>- начальник отдела по работе с населением и общественностью</w:t>
            </w:r>
          </w:p>
          <w:p w:rsidR="00737663" w:rsidRPr="00951386" w:rsidRDefault="00737663" w:rsidP="000830D5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737663" w:rsidRPr="00951386" w:rsidRDefault="00737663" w:rsidP="000830D5">
            <w:pPr>
              <w:jc w:val="both"/>
              <w:rPr>
                <w:sz w:val="26"/>
                <w:szCs w:val="26"/>
                <w:lang w:eastAsia="en-US"/>
              </w:rPr>
            </w:pPr>
            <w:r w:rsidRPr="00951386">
              <w:rPr>
                <w:sz w:val="26"/>
                <w:szCs w:val="26"/>
                <w:lang w:eastAsia="en-US"/>
              </w:rPr>
              <w:t xml:space="preserve">Ермилов Сергей Игоревич – заместитель начальника главного управления </w:t>
            </w:r>
            <w:r w:rsidR="00EB3F98" w:rsidRPr="00F33887">
              <w:rPr>
                <w:sz w:val="26"/>
                <w:szCs w:val="26"/>
                <w:lang w:eastAsia="en-US"/>
              </w:rPr>
              <w:t>по Центральному территориальному округу</w:t>
            </w:r>
            <w:r w:rsidR="00EB3F98" w:rsidRPr="00951386">
              <w:rPr>
                <w:sz w:val="26"/>
                <w:szCs w:val="26"/>
                <w:lang w:eastAsia="en-US"/>
              </w:rPr>
              <w:t xml:space="preserve"> </w:t>
            </w:r>
            <w:r w:rsidRPr="00951386">
              <w:rPr>
                <w:sz w:val="26"/>
                <w:szCs w:val="26"/>
                <w:lang w:eastAsia="en-US"/>
              </w:rPr>
              <w:t>по благоустройству</w:t>
            </w:r>
          </w:p>
          <w:p w:rsidR="00F07442" w:rsidRPr="00951386" w:rsidRDefault="00F07442" w:rsidP="000830D5">
            <w:pPr>
              <w:jc w:val="both"/>
              <w:rPr>
                <w:sz w:val="26"/>
                <w:szCs w:val="26"/>
                <w:lang w:eastAsia="en-US"/>
              </w:rPr>
            </w:pPr>
          </w:p>
          <w:p w:rsidR="00951386" w:rsidRPr="00951386" w:rsidRDefault="00951386" w:rsidP="00F07442">
            <w:pPr>
              <w:rPr>
                <w:sz w:val="26"/>
                <w:szCs w:val="26"/>
              </w:rPr>
            </w:pPr>
          </w:p>
          <w:p w:rsidR="00951386" w:rsidRPr="00951386" w:rsidRDefault="00951386" w:rsidP="00F07442">
            <w:pPr>
              <w:rPr>
                <w:sz w:val="26"/>
                <w:szCs w:val="26"/>
              </w:rPr>
            </w:pPr>
          </w:p>
          <w:p w:rsidR="00F07442" w:rsidRPr="00951386" w:rsidRDefault="00F07442" w:rsidP="00F07442">
            <w:pPr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 xml:space="preserve">Новиков Вадим Алексеевич - </w:t>
            </w:r>
          </w:p>
          <w:p w:rsidR="00F07442" w:rsidRPr="00951386" w:rsidRDefault="00F07442" w:rsidP="00F07442">
            <w:pPr>
              <w:jc w:val="both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 xml:space="preserve">заместитель начальника главного управления </w:t>
            </w:r>
            <w:r w:rsidR="00EB3F98" w:rsidRPr="00F33887">
              <w:rPr>
                <w:sz w:val="26"/>
                <w:szCs w:val="26"/>
                <w:lang w:eastAsia="en-US"/>
              </w:rPr>
              <w:t>по Центральному территориальному округу</w:t>
            </w:r>
            <w:r w:rsidR="00EB3F98" w:rsidRPr="00951386">
              <w:rPr>
                <w:sz w:val="26"/>
                <w:szCs w:val="26"/>
              </w:rPr>
              <w:t xml:space="preserve"> </w:t>
            </w:r>
            <w:r w:rsidRPr="00951386">
              <w:rPr>
                <w:sz w:val="26"/>
                <w:szCs w:val="26"/>
              </w:rPr>
              <w:t>по жизнеобеспечению</w:t>
            </w:r>
          </w:p>
          <w:p w:rsidR="00F07442" w:rsidRPr="00951386" w:rsidRDefault="00F07442" w:rsidP="000830D5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63" w:rsidRPr="00951386" w:rsidRDefault="000830D5" w:rsidP="000830D5">
            <w:pPr>
              <w:ind w:right="142"/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 xml:space="preserve">п. Южный, </w:t>
            </w:r>
            <w:r w:rsidR="00FC2B45" w:rsidRPr="00951386">
              <w:rPr>
                <w:sz w:val="26"/>
                <w:szCs w:val="26"/>
              </w:rPr>
              <w:br/>
            </w:r>
            <w:r w:rsidRPr="00951386">
              <w:rPr>
                <w:sz w:val="26"/>
                <w:szCs w:val="26"/>
              </w:rPr>
              <w:t>ул. Клубная, д. 1</w:t>
            </w:r>
          </w:p>
          <w:p w:rsidR="00737663" w:rsidRPr="00951386" w:rsidRDefault="00737663" w:rsidP="00737663">
            <w:pPr>
              <w:rPr>
                <w:sz w:val="26"/>
                <w:szCs w:val="26"/>
              </w:rPr>
            </w:pPr>
          </w:p>
          <w:p w:rsidR="00737663" w:rsidRPr="00951386" w:rsidRDefault="00737663" w:rsidP="00737663">
            <w:pPr>
              <w:rPr>
                <w:sz w:val="26"/>
                <w:szCs w:val="26"/>
              </w:rPr>
            </w:pPr>
          </w:p>
          <w:p w:rsidR="00737663" w:rsidRPr="00951386" w:rsidRDefault="00737663" w:rsidP="00737663">
            <w:pPr>
              <w:rPr>
                <w:sz w:val="26"/>
                <w:szCs w:val="26"/>
              </w:rPr>
            </w:pPr>
          </w:p>
          <w:p w:rsidR="00737663" w:rsidRPr="00951386" w:rsidRDefault="00737663" w:rsidP="00737663">
            <w:pPr>
              <w:ind w:right="142"/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 xml:space="preserve"> </w:t>
            </w:r>
          </w:p>
          <w:p w:rsidR="00EB3F98" w:rsidRDefault="00EB3F98" w:rsidP="00737663">
            <w:pPr>
              <w:ind w:right="142"/>
              <w:jc w:val="center"/>
              <w:rPr>
                <w:sz w:val="26"/>
                <w:szCs w:val="26"/>
              </w:rPr>
            </w:pPr>
          </w:p>
          <w:p w:rsidR="00737663" w:rsidRPr="00951386" w:rsidRDefault="00737663" w:rsidP="00737663">
            <w:pPr>
              <w:ind w:right="142"/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>п. Ильинка, ул. Центральная, д. 19а, корп. 1</w:t>
            </w:r>
          </w:p>
          <w:p w:rsidR="004A18A3" w:rsidRPr="00951386" w:rsidRDefault="004A18A3" w:rsidP="00737663">
            <w:pPr>
              <w:jc w:val="center"/>
              <w:rPr>
                <w:sz w:val="26"/>
                <w:szCs w:val="26"/>
              </w:rPr>
            </w:pPr>
          </w:p>
          <w:p w:rsidR="007022A8" w:rsidRDefault="007022A8" w:rsidP="00F07442">
            <w:pPr>
              <w:ind w:right="142"/>
              <w:jc w:val="center"/>
              <w:rPr>
                <w:sz w:val="26"/>
                <w:szCs w:val="26"/>
              </w:rPr>
            </w:pPr>
          </w:p>
          <w:p w:rsidR="007022A8" w:rsidRDefault="007022A8" w:rsidP="00F07442">
            <w:pPr>
              <w:ind w:right="142"/>
              <w:jc w:val="center"/>
              <w:rPr>
                <w:sz w:val="26"/>
                <w:szCs w:val="26"/>
              </w:rPr>
            </w:pPr>
          </w:p>
          <w:p w:rsidR="00EB3F98" w:rsidRDefault="00EB3F98" w:rsidP="00F07442">
            <w:pPr>
              <w:ind w:right="142"/>
              <w:jc w:val="center"/>
              <w:rPr>
                <w:sz w:val="26"/>
                <w:szCs w:val="26"/>
              </w:rPr>
            </w:pPr>
          </w:p>
          <w:p w:rsidR="00EB3F98" w:rsidRDefault="00EB3F98" w:rsidP="00F07442">
            <w:pPr>
              <w:ind w:right="142"/>
              <w:jc w:val="center"/>
              <w:rPr>
                <w:sz w:val="26"/>
                <w:szCs w:val="26"/>
              </w:rPr>
            </w:pPr>
          </w:p>
          <w:p w:rsidR="00F07442" w:rsidRPr="00951386" w:rsidRDefault="00F07442" w:rsidP="00F07442">
            <w:pPr>
              <w:ind w:right="142"/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>п. Ильинка, ул. Центральная, д. 19а, корп. 1</w:t>
            </w:r>
          </w:p>
          <w:p w:rsidR="00F07442" w:rsidRPr="00951386" w:rsidRDefault="00F07442" w:rsidP="007376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8A3" w:rsidRPr="00951386" w:rsidRDefault="00951386" w:rsidP="004A18A3">
            <w:pPr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>16.07</w:t>
            </w:r>
            <w:r w:rsidR="00FC2B45" w:rsidRPr="00951386">
              <w:rPr>
                <w:sz w:val="26"/>
                <w:szCs w:val="26"/>
              </w:rPr>
              <w:t>.2026</w:t>
            </w:r>
          </w:p>
          <w:p w:rsidR="004A18A3" w:rsidRPr="00951386" w:rsidRDefault="002A792A" w:rsidP="004A18A3">
            <w:pPr>
              <w:ind w:right="142"/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>1</w:t>
            </w:r>
            <w:r w:rsidR="000830D5" w:rsidRPr="00951386">
              <w:rPr>
                <w:sz w:val="26"/>
                <w:szCs w:val="26"/>
              </w:rPr>
              <w:t>6</w:t>
            </w:r>
            <w:r w:rsidRPr="00951386">
              <w:rPr>
                <w:sz w:val="26"/>
                <w:szCs w:val="26"/>
              </w:rPr>
              <w:t>.</w:t>
            </w:r>
            <w:r w:rsidR="004A18A3" w:rsidRPr="00951386">
              <w:rPr>
                <w:sz w:val="26"/>
                <w:szCs w:val="26"/>
              </w:rPr>
              <w:t>00</w:t>
            </w:r>
          </w:p>
          <w:p w:rsidR="00737663" w:rsidRPr="00951386" w:rsidRDefault="00737663" w:rsidP="004A18A3">
            <w:pPr>
              <w:ind w:right="142"/>
              <w:jc w:val="center"/>
              <w:rPr>
                <w:sz w:val="26"/>
                <w:szCs w:val="26"/>
              </w:rPr>
            </w:pPr>
          </w:p>
          <w:p w:rsidR="00737663" w:rsidRPr="00951386" w:rsidRDefault="00737663" w:rsidP="004A18A3">
            <w:pPr>
              <w:ind w:right="142"/>
              <w:jc w:val="center"/>
              <w:rPr>
                <w:sz w:val="26"/>
                <w:szCs w:val="26"/>
              </w:rPr>
            </w:pPr>
          </w:p>
          <w:p w:rsidR="00737663" w:rsidRPr="00951386" w:rsidRDefault="00737663" w:rsidP="004A18A3">
            <w:pPr>
              <w:ind w:right="142"/>
              <w:jc w:val="center"/>
              <w:rPr>
                <w:sz w:val="26"/>
                <w:szCs w:val="26"/>
              </w:rPr>
            </w:pPr>
          </w:p>
          <w:p w:rsidR="00737663" w:rsidRPr="00951386" w:rsidRDefault="00737663" w:rsidP="004A18A3">
            <w:pPr>
              <w:ind w:right="142"/>
              <w:jc w:val="center"/>
              <w:rPr>
                <w:sz w:val="26"/>
                <w:szCs w:val="26"/>
              </w:rPr>
            </w:pPr>
          </w:p>
          <w:p w:rsidR="00737663" w:rsidRPr="00951386" w:rsidRDefault="00951386" w:rsidP="00737663">
            <w:pPr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>24.07</w:t>
            </w:r>
            <w:r w:rsidR="00FC2B45" w:rsidRPr="00951386">
              <w:rPr>
                <w:sz w:val="26"/>
                <w:szCs w:val="26"/>
              </w:rPr>
              <w:t>.2026</w:t>
            </w:r>
          </w:p>
          <w:p w:rsidR="00737663" w:rsidRPr="00951386" w:rsidRDefault="00737663" w:rsidP="00737663">
            <w:pPr>
              <w:ind w:right="142"/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>16.00</w:t>
            </w:r>
          </w:p>
          <w:p w:rsidR="004A18A3" w:rsidRPr="00951386" w:rsidRDefault="004A18A3" w:rsidP="004A18A3">
            <w:pPr>
              <w:ind w:right="142"/>
              <w:jc w:val="center"/>
              <w:rPr>
                <w:sz w:val="26"/>
                <w:szCs w:val="26"/>
              </w:rPr>
            </w:pPr>
          </w:p>
          <w:p w:rsidR="00F07442" w:rsidRPr="00951386" w:rsidRDefault="00F07442" w:rsidP="00F07442">
            <w:pPr>
              <w:jc w:val="center"/>
              <w:rPr>
                <w:sz w:val="26"/>
                <w:szCs w:val="26"/>
              </w:rPr>
            </w:pPr>
          </w:p>
          <w:p w:rsidR="00951386" w:rsidRPr="00951386" w:rsidRDefault="00951386" w:rsidP="00F07442">
            <w:pPr>
              <w:jc w:val="center"/>
              <w:rPr>
                <w:sz w:val="26"/>
                <w:szCs w:val="26"/>
              </w:rPr>
            </w:pPr>
          </w:p>
          <w:p w:rsidR="00951386" w:rsidRPr="00951386" w:rsidRDefault="00951386" w:rsidP="00F07442">
            <w:pPr>
              <w:jc w:val="center"/>
              <w:rPr>
                <w:sz w:val="26"/>
                <w:szCs w:val="26"/>
              </w:rPr>
            </w:pPr>
          </w:p>
          <w:p w:rsidR="00F07442" w:rsidRPr="00951386" w:rsidRDefault="00951386" w:rsidP="00F07442">
            <w:pPr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>10.07</w:t>
            </w:r>
            <w:r w:rsidR="00F07442" w:rsidRPr="00951386">
              <w:rPr>
                <w:sz w:val="26"/>
                <w:szCs w:val="26"/>
              </w:rPr>
              <w:t>.2026</w:t>
            </w:r>
          </w:p>
          <w:p w:rsidR="00F07442" w:rsidRPr="00951386" w:rsidRDefault="00F07442" w:rsidP="00F07442">
            <w:pPr>
              <w:ind w:right="142"/>
              <w:jc w:val="center"/>
              <w:rPr>
                <w:sz w:val="26"/>
                <w:szCs w:val="26"/>
              </w:rPr>
            </w:pPr>
            <w:r w:rsidRPr="00951386">
              <w:rPr>
                <w:sz w:val="26"/>
                <w:szCs w:val="26"/>
              </w:rPr>
              <w:t>16.00</w:t>
            </w:r>
          </w:p>
          <w:p w:rsidR="004A18A3" w:rsidRPr="00951386" w:rsidRDefault="004A18A3" w:rsidP="004A18A3">
            <w:pPr>
              <w:ind w:right="142"/>
              <w:jc w:val="center"/>
              <w:rPr>
                <w:sz w:val="26"/>
                <w:szCs w:val="26"/>
              </w:rPr>
            </w:pPr>
          </w:p>
        </w:tc>
      </w:tr>
      <w:tr w:rsidR="00B958A1" w:rsidRPr="00A25A87" w:rsidTr="00F93802">
        <w:trPr>
          <w:trHeight w:val="77"/>
          <w:jc w:val="center"/>
        </w:trPr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6B" w:rsidRPr="007022A8" w:rsidRDefault="005C4B7A" w:rsidP="000024BA">
            <w:pPr>
              <w:jc w:val="both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 xml:space="preserve">Лазарев Владимир Михайлович – заместитель начальника главного управления </w:t>
            </w:r>
            <w:r w:rsidR="00EB3F98" w:rsidRPr="00F33887">
              <w:rPr>
                <w:sz w:val="26"/>
                <w:szCs w:val="26"/>
                <w:lang w:eastAsia="en-US"/>
              </w:rPr>
              <w:t xml:space="preserve">по </w:t>
            </w:r>
            <w:r w:rsidR="00EB3F98">
              <w:rPr>
                <w:sz w:val="26"/>
                <w:szCs w:val="26"/>
                <w:lang w:eastAsia="en-US"/>
              </w:rPr>
              <w:t>Пролетарскому</w:t>
            </w:r>
            <w:r w:rsidR="00EB3F98" w:rsidRPr="00F33887">
              <w:rPr>
                <w:sz w:val="26"/>
                <w:szCs w:val="26"/>
                <w:lang w:eastAsia="en-US"/>
              </w:rPr>
              <w:t xml:space="preserve"> территориальному округу</w:t>
            </w:r>
            <w:r w:rsidR="00EB3F98" w:rsidRPr="007022A8">
              <w:rPr>
                <w:sz w:val="26"/>
                <w:szCs w:val="26"/>
              </w:rPr>
              <w:t xml:space="preserve"> </w:t>
            </w:r>
            <w:r w:rsidRPr="007022A8">
              <w:rPr>
                <w:sz w:val="26"/>
                <w:szCs w:val="26"/>
              </w:rPr>
              <w:t>– начальник сектора по работе с территорией «Медвенское»</w:t>
            </w:r>
          </w:p>
          <w:p w:rsidR="00195D81" w:rsidRPr="007022A8" w:rsidRDefault="00195D81" w:rsidP="000024BA">
            <w:pPr>
              <w:jc w:val="both"/>
              <w:rPr>
                <w:sz w:val="26"/>
                <w:szCs w:val="26"/>
              </w:rPr>
            </w:pPr>
          </w:p>
          <w:p w:rsidR="00195D81" w:rsidRPr="007022A8" w:rsidRDefault="00195D81" w:rsidP="00EB3F98">
            <w:pPr>
              <w:jc w:val="both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Иваницкая Екатерина Сергеевна – заместитель начальника главного управления</w:t>
            </w:r>
            <w:r w:rsidR="00EB3F98">
              <w:rPr>
                <w:sz w:val="26"/>
                <w:szCs w:val="26"/>
              </w:rPr>
              <w:t xml:space="preserve"> </w:t>
            </w:r>
            <w:r w:rsidR="00EB3F98" w:rsidRPr="00F33887">
              <w:rPr>
                <w:sz w:val="26"/>
                <w:szCs w:val="26"/>
                <w:lang w:eastAsia="en-US"/>
              </w:rPr>
              <w:t xml:space="preserve">по </w:t>
            </w:r>
            <w:r w:rsidR="00EB3F98">
              <w:rPr>
                <w:sz w:val="26"/>
                <w:szCs w:val="26"/>
                <w:lang w:eastAsia="en-US"/>
              </w:rPr>
              <w:t>Пролетарскому</w:t>
            </w:r>
            <w:r w:rsidR="00EB3F98" w:rsidRPr="00F33887">
              <w:rPr>
                <w:sz w:val="26"/>
                <w:szCs w:val="26"/>
                <w:lang w:eastAsia="en-US"/>
              </w:rPr>
              <w:t xml:space="preserve"> территориальному округу</w:t>
            </w:r>
            <w:r w:rsidRPr="007022A8">
              <w:rPr>
                <w:sz w:val="26"/>
                <w:szCs w:val="26"/>
              </w:rPr>
              <w:t xml:space="preserve"> – начальник сектора по работе с территорией «Шатское»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B7A" w:rsidRPr="007022A8" w:rsidRDefault="005C4B7A" w:rsidP="005C4B7A">
            <w:pPr>
              <w:ind w:right="142"/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п. Молодежный</w:t>
            </w:r>
          </w:p>
          <w:p w:rsidR="005C4B7A" w:rsidRPr="007022A8" w:rsidRDefault="005C4B7A" w:rsidP="005C4B7A">
            <w:pPr>
              <w:ind w:right="142"/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ул. Мира, д.9</w:t>
            </w:r>
          </w:p>
          <w:p w:rsidR="00195D81" w:rsidRPr="007022A8" w:rsidRDefault="005C4B7A" w:rsidP="000024BA">
            <w:pPr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к.1</w:t>
            </w:r>
          </w:p>
          <w:p w:rsidR="00195D81" w:rsidRPr="007022A8" w:rsidRDefault="00195D81" w:rsidP="00195D81">
            <w:pPr>
              <w:rPr>
                <w:sz w:val="26"/>
                <w:szCs w:val="26"/>
              </w:rPr>
            </w:pPr>
          </w:p>
          <w:p w:rsidR="00195D81" w:rsidRPr="007022A8" w:rsidRDefault="00195D81" w:rsidP="00195D81">
            <w:pPr>
              <w:rPr>
                <w:sz w:val="26"/>
                <w:szCs w:val="26"/>
              </w:rPr>
            </w:pPr>
          </w:p>
          <w:p w:rsidR="00195D81" w:rsidRPr="007022A8" w:rsidRDefault="00195D81" w:rsidP="00195D81">
            <w:pPr>
              <w:ind w:right="142"/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п. Шатск</w:t>
            </w:r>
          </w:p>
          <w:p w:rsidR="00195D81" w:rsidRPr="007022A8" w:rsidRDefault="00195D81" w:rsidP="00195D81">
            <w:pPr>
              <w:ind w:right="142"/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ул. Ленина, д.10</w:t>
            </w:r>
          </w:p>
          <w:p w:rsidR="006C786B" w:rsidRPr="007022A8" w:rsidRDefault="00195D81" w:rsidP="0038767D">
            <w:pPr>
              <w:ind w:right="142"/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к.1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8A1" w:rsidRPr="007022A8" w:rsidRDefault="003222B8" w:rsidP="00B958A1">
            <w:pPr>
              <w:ind w:right="142"/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15.07</w:t>
            </w:r>
            <w:r w:rsidR="00B31E42" w:rsidRPr="007022A8">
              <w:rPr>
                <w:sz w:val="26"/>
                <w:szCs w:val="26"/>
              </w:rPr>
              <w:t>.2026</w:t>
            </w:r>
          </w:p>
          <w:p w:rsidR="006C786B" w:rsidRPr="007022A8" w:rsidRDefault="00671349" w:rsidP="005C4B7A">
            <w:pPr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 xml:space="preserve">с </w:t>
            </w:r>
            <w:r w:rsidR="00B958A1" w:rsidRPr="007022A8">
              <w:rPr>
                <w:sz w:val="26"/>
                <w:szCs w:val="26"/>
              </w:rPr>
              <w:t>15.00</w:t>
            </w:r>
            <w:r w:rsidR="00E202AE" w:rsidRPr="007022A8">
              <w:rPr>
                <w:sz w:val="26"/>
                <w:szCs w:val="26"/>
              </w:rPr>
              <w:t xml:space="preserve"> д</w:t>
            </w:r>
            <w:r w:rsidRPr="007022A8">
              <w:rPr>
                <w:sz w:val="26"/>
                <w:szCs w:val="26"/>
              </w:rPr>
              <w:t>о</w:t>
            </w:r>
            <w:r w:rsidR="00B958A1" w:rsidRPr="007022A8">
              <w:rPr>
                <w:sz w:val="26"/>
                <w:szCs w:val="26"/>
              </w:rPr>
              <w:t xml:space="preserve"> 17.00</w:t>
            </w:r>
          </w:p>
          <w:p w:rsidR="00195D81" w:rsidRPr="007022A8" w:rsidRDefault="00195D81" w:rsidP="000024BA">
            <w:pPr>
              <w:jc w:val="center"/>
              <w:rPr>
                <w:sz w:val="26"/>
                <w:szCs w:val="26"/>
              </w:rPr>
            </w:pPr>
          </w:p>
          <w:p w:rsidR="00195D81" w:rsidRPr="007022A8" w:rsidRDefault="00195D81" w:rsidP="00195D81">
            <w:pPr>
              <w:rPr>
                <w:sz w:val="26"/>
                <w:szCs w:val="26"/>
              </w:rPr>
            </w:pPr>
          </w:p>
          <w:p w:rsidR="00195D81" w:rsidRPr="007022A8" w:rsidRDefault="00195D81" w:rsidP="00195D81">
            <w:pPr>
              <w:rPr>
                <w:sz w:val="26"/>
                <w:szCs w:val="26"/>
              </w:rPr>
            </w:pPr>
          </w:p>
          <w:p w:rsidR="00195D81" w:rsidRPr="007022A8" w:rsidRDefault="007022A8" w:rsidP="00195D81">
            <w:pPr>
              <w:ind w:right="142"/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22.07</w:t>
            </w:r>
            <w:r w:rsidR="00195D81" w:rsidRPr="007022A8">
              <w:rPr>
                <w:sz w:val="26"/>
                <w:szCs w:val="26"/>
              </w:rPr>
              <w:t>.2026</w:t>
            </w:r>
          </w:p>
          <w:p w:rsidR="00195D81" w:rsidRPr="007022A8" w:rsidRDefault="00195D81" w:rsidP="00195D81">
            <w:pPr>
              <w:jc w:val="center"/>
              <w:rPr>
                <w:sz w:val="26"/>
                <w:szCs w:val="26"/>
              </w:rPr>
            </w:pPr>
            <w:r w:rsidRPr="007022A8">
              <w:rPr>
                <w:sz w:val="26"/>
                <w:szCs w:val="26"/>
              </w:rPr>
              <w:t>с 15.00 до 17.00</w:t>
            </w:r>
          </w:p>
          <w:p w:rsidR="005C4B7A" w:rsidRPr="007022A8" w:rsidRDefault="005C4B7A" w:rsidP="00195D81">
            <w:pPr>
              <w:jc w:val="center"/>
              <w:rPr>
                <w:sz w:val="26"/>
                <w:szCs w:val="26"/>
              </w:rPr>
            </w:pPr>
          </w:p>
        </w:tc>
      </w:tr>
    </w:tbl>
    <w:p w:rsidR="00401A78" w:rsidRPr="00CC2CB1" w:rsidRDefault="00A00C62" w:rsidP="0038767D">
      <w:pPr>
        <w:suppressAutoHyphens w:val="0"/>
        <w:jc w:val="center"/>
        <w:rPr>
          <w:b/>
          <w:sz w:val="26"/>
          <w:szCs w:val="26"/>
        </w:rPr>
      </w:pPr>
      <w:r w:rsidRPr="00A25A87">
        <w:rPr>
          <w:b/>
          <w:sz w:val="26"/>
          <w:szCs w:val="26"/>
          <w:highlight w:val="yellow"/>
        </w:rPr>
        <w:br w:type="page"/>
      </w:r>
      <w:r w:rsidR="00401A78" w:rsidRPr="00CC2CB1">
        <w:rPr>
          <w:b/>
          <w:sz w:val="26"/>
          <w:szCs w:val="26"/>
        </w:rPr>
        <w:lastRenderedPageBreak/>
        <w:t>ГРАФИК</w:t>
      </w:r>
    </w:p>
    <w:p w:rsidR="00117F55" w:rsidRPr="00CC2CB1" w:rsidRDefault="0041675B" w:rsidP="00FA57D8">
      <w:pPr>
        <w:pStyle w:val="1"/>
        <w:rPr>
          <w:b/>
          <w:sz w:val="26"/>
          <w:szCs w:val="26"/>
        </w:rPr>
      </w:pPr>
      <w:r w:rsidRPr="00CC2CB1">
        <w:rPr>
          <w:b/>
          <w:sz w:val="26"/>
          <w:szCs w:val="26"/>
        </w:rPr>
        <w:t xml:space="preserve">проведения </w:t>
      </w:r>
      <w:r w:rsidR="00401A78" w:rsidRPr="00CC2CB1">
        <w:rPr>
          <w:b/>
          <w:sz w:val="26"/>
          <w:szCs w:val="26"/>
        </w:rPr>
        <w:t xml:space="preserve">консультаций </w:t>
      </w:r>
    </w:p>
    <w:p w:rsidR="00E202AE" w:rsidRPr="00CC2CB1" w:rsidRDefault="00E202AE" w:rsidP="004E6335">
      <w:pPr>
        <w:pStyle w:val="1"/>
        <w:rPr>
          <w:b/>
          <w:sz w:val="26"/>
          <w:szCs w:val="26"/>
          <w:lang w:eastAsia="ru-RU"/>
        </w:rPr>
      </w:pPr>
    </w:p>
    <w:p w:rsidR="00CA1778" w:rsidRPr="00CC2CB1" w:rsidRDefault="0041675B" w:rsidP="004E6335">
      <w:pPr>
        <w:pStyle w:val="1"/>
        <w:rPr>
          <w:b/>
          <w:sz w:val="26"/>
          <w:szCs w:val="26"/>
          <w:lang w:eastAsia="ru-RU"/>
        </w:rPr>
      </w:pPr>
      <w:r w:rsidRPr="00CC2CB1">
        <w:rPr>
          <w:b/>
          <w:sz w:val="26"/>
          <w:szCs w:val="26"/>
          <w:lang w:eastAsia="ru-RU"/>
        </w:rPr>
        <w:t xml:space="preserve">Главное управление администрации города Тулы по </w:t>
      </w:r>
    </w:p>
    <w:p w:rsidR="00521FB7" w:rsidRPr="00CC2CB1" w:rsidRDefault="0041675B" w:rsidP="004E6335">
      <w:pPr>
        <w:pStyle w:val="1"/>
        <w:rPr>
          <w:b/>
          <w:sz w:val="26"/>
          <w:szCs w:val="26"/>
          <w:lang w:eastAsia="ru-RU"/>
        </w:rPr>
      </w:pPr>
      <w:r w:rsidRPr="00CC2CB1">
        <w:rPr>
          <w:b/>
          <w:sz w:val="26"/>
          <w:szCs w:val="26"/>
          <w:lang w:eastAsia="ru-RU"/>
        </w:rPr>
        <w:t>Советскому территориальному округу</w:t>
      </w:r>
    </w:p>
    <w:tbl>
      <w:tblPr>
        <w:tblStyle w:val="afa"/>
        <w:tblpPr w:leftFromText="180" w:rightFromText="180" w:vertAnchor="text" w:horzAnchor="margin" w:tblpX="279" w:tblpY="60"/>
        <w:tblW w:w="4795" w:type="pct"/>
        <w:tblLook w:val="04A0" w:firstRow="1" w:lastRow="0" w:firstColumn="1" w:lastColumn="0" w:noHBand="0" w:noVBand="1"/>
      </w:tblPr>
      <w:tblGrid>
        <w:gridCol w:w="2072"/>
        <w:gridCol w:w="2521"/>
        <w:gridCol w:w="2538"/>
        <w:gridCol w:w="2646"/>
      </w:tblGrid>
      <w:tr w:rsidR="00521FB7" w:rsidRPr="00CC2CB1" w:rsidTr="00F93802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B7" w:rsidRPr="00CC2CB1" w:rsidRDefault="00521FB7" w:rsidP="00521FB7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Время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B7" w:rsidRPr="00CC2CB1" w:rsidRDefault="00521FB7" w:rsidP="00521FB7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CC2CB1">
              <w:rPr>
                <w:rFonts w:eastAsia="Calibri"/>
                <w:sz w:val="26"/>
                <w:szCs w:val="26"/>
                <w:lang w:eastAsia="en-US"/>
              </w:rPr>
              <w:t>Тема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B7" w:rsidRPr="00CC2CB1" w:rsidRDefault="00521FB7" w:rsidP="00521FB7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FB7" w:rsidRPr="00CC2CB1" w:rsidRDefault="00521FB7" w:rsidP="00521FB7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Место проведения</w:t>
            </w:r>
          </w:p>
        </w:tc>
      </w:tr>
      <w:tr w:rsidR="003A67F5" w:rsidRPr="00CC2CB1" w:rsidTr="00F93802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CC2CB1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07.07</w:t>
            </w:r>
            <w:r w:rsidR="001B2932" w:rsidRPr="00CC2CB1">
              <w:rPr>
                <w:sz w:val="26"/>
                <w:szCs w:val="26"/>
              </w:rPr>
              <w:t>.2026</w:t>
            </w:r>
          </w:p>
          <w:p w:rsidR="003A67F5" w:rsidRPr="00CC2CB1" w:rsidRDefault="003A67F5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15.00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CC2CB1">
              <w:rPr>
                <w:rFonts w:eastAsia="Calibri"/>
                <w:sz w:val="26"/>
                <w:szCs w:val="26"/>
                <w:lang w:eastAsia="en-US"/>
              </w:rPr>
              <w:t xml:space="preserve">Участие жителей в программах и проектах 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Мальцева Ольга Вячеславовна -  заместитель начальника главного управления по социальной политике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ind w:right="142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г. Тула, ул. Вересаева, д. 2, каб. 106</w:t>
            </w:r>
          </w:p>
        </w:tc>
      </w:tr>
      <w:tr w:rsidR="003A67F5" w:rsidRPr="00CC2CB1" w:rsidTr="00F93802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CC2CB1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15.07</w:t>
            </w:r>
            <w:r w:rsidR="001B2932" w:rsidRPr="00CC2CB1">
              <w:rPr>
                <w:sz w:val="26"/>
                <w:szCs w:val="26"/>
              </w:rPr>
              <w:t>.2026</w:t>
            </w:r>
          </w:p>
          <w:p w:rsidR="003A67F5" w:rsidRPr="00CC2CB1" w:rsidRDefault="003A67F5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10.00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CC2CB1">
              <w:rPr>
                <w:rFonts w:eastAsia="Calibri"/>
                <w:sz w:val="26"/>
                <w:szCs w:val="26"/>
                <w:lang w:eastAsia="en-US"/>
              </w:rPr>
              <w:t>О порядке оформления разрешения на производство земляных работ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Соколов Алексей Евгеньевич - заместитель начальника главного управления по благоустройству</w:t>
            </w:r>
          </w:p>
          <w:p w:rsidR="004562CD" w:rsidRPr="00CC2CB1" w:rsidRDefault="004562CD" w:rsidP="003A67F5">
            <w:pPr>
              <w:ind w:right="142"/>
              <w:jc w:val="both"/>
              <w:rPr>
                <w:sz w:val="26"/>
                <w:szCs w:val="26"/>
              </w:rPr>
            </w:pPr>
          </w:p>
          <w:p w:rsidR="004562CD" w:rsidRPr="00CC2CB1" w:rsidRDefault="004562CD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Кубанькова Евгения Владимировна -  главный инструктор-специалист отдела по благоустройству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ind w:right="142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г. Тула, ул. Вересаева, д. 2, каб. 105</w:t>
            </w:r>
          </w:p>
        </w:tc>
      </w:tr>
      <w:tr w:rsidR="003A67F5" w:rsidRPr="00CC2CB1" w:rsidTr="00F93802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CC2CB1" w:rsidP="0069541C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23.07</w:t>
            </w:r>
            <w:r w:rsidR="001B2932" w:rsidRPr="00CC2CB1">
              <w:rPr>
                <w:sz w:val="26"/>
                <w:szCs w:val="26"/>
              </w:rPr>
              <w:t>.2026</w:t>
            </w:r>
            <w:r w:rsidR="003A67F5" w:rsidRPr="00CC2CB1">
              <w:rPr>
                <w:sz w:val="26"/>
                <w:szCs w:val="26"/>
              </w:rPr>
              <w:t xml:space="preserve"> 15.00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CC2CB1">
              <w:rPr>
                <w:rFonts w:eastAsia="Calibri"/>
                <w:sz w:val="26"/>
                <w:szCs w:val="26"/>
                <w:lang w:eastAsia="en-US"/>
              </w:rPr>
              <w:t xml:space="preserve">Участие жителей в программах и проектах 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Мальцева Ольга Вячеславовна -  заместитель начальника главного управления по социальной политике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ind w:right="142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г. Тула, ул. Вересаева, д. 2, каб. 106</w:t>
            </w:r>
          </w:p>
        </w:tc>
      </w:tr>
      <w:tr w:rsidR="003A67F5" w:rsidRPr="00A25A87" w:rsidTr="00F93802"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CC2CB1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28.07</w:t>
            </w:r>
            <w:r w:rsidR="008854D3" w:rsidRPr="00CC2CB1">
              <w:rPr>
                <w:sz w:val="26"/>
                <w:szCs w:val="26"/>
              </w:rPr>
              <w:t>.2026</w:t>
            </w:r>
          </w:p>
          <w:p w:rsidR="003A67F5" w:rsidRPr="00CC2CB1" w:rsidRDefault="003A67F5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14.00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CC2CB1">
              <w:rPr>
                <w:rFonts w:eastAsia="Calibri"/>
                <w:sz w:val="26"/>
                <w:szCs w:val="26"/>
                <w:lang w:eastAsia="en-US"/>
              </w:rPr>
              <w:t>О проведении капитального ремонта в МКД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ind w:right="142"/>
              <w:jc w:val="both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Комарова Елена Евгеньевна - заместитель начальника главного управления по жизнеобеспечению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F5" w:rsidRPr="00CC2CB1" w:rsidRDefault="003A67F5" w:rsidP="003A67F5">
            <w:pPr>
              <w:ind w:right="142"/>
              <w:rPr>
                <w:sz w:val="26"/>
                <w:szCs w:val="26"/>
              </w:rPr>
            </w:pPr>
            <w:r w:rsidRPr="00CC2CB1">
              <w:rPr>
                <w:sz w:val="26"/>
                <w:szCs w:val="26"/>
              </w:rPr>
              <w:t>г. Тула, ул. Вересаева, д. 2, каб. 207</w:t>
            </w:r>
          </w:p>
        </w:tc>
      </w:tr>
    </w:tbl>
    <w:p w:rsidR="004E6335" w:rsidRPr="00A25A87" w:rsidRDefault="004E6335" w:rsidP="00FA57D8">
      <w:pPr>
        <w:pStyle w:val="1"/>
        <w:rPr>
          <w:b/>
          <w:sz w:val="26"/>
          <w:szCs w:val="26"/>
          <w:highlight w:val="yellow"/>
        </w:rPr>
      </w:pPr>
    </w:p>
    <w:p w:rsidR="004E6335" w:rsidRPr="00332593" w:rsidRDefault="004E6335" w:rsidP="004E6335">
      <w:pPr>
        <w:pStyle w:val="1"/>
        <w:rPr>
          <w:b/>
          <w:sz w:val="26"/>
          <w:szCs w:val="26"/>
        </w:rPr>
      </w:pPr>
      <w:r w:rsidRPr="00332593">
        <w:rPr>
          <w:b/>
          <w:sz w:val="26"/>
          <w:szCs w:val="26"/>
        </w:rPr>
        <w:t xml:space="preserve">Главное управление администрации города Тулы по </w:t>
      </w:r>
    </w:p>
    <w:p w:rsidR="004E6335" w:rsidRPr="00332593" w:rsidRDefault="004E6335" w:rsidP="004E6335">
      <w:pPr>
        <w:pStyle w:val="1"/>
        <w:rPr>
          <w:b/>
          <w:color w:val="FF0000"/>
          <w:sz w:val="26"/>
          <w:szCs w:val="26"/>
        </w:rPr>
      </w:pPr>
      <w:r w:rsidRPr="00332593">
        <w:rPr>
          <w:b/>
          <w:sz w:val="26"/>
          <w:szCs w:val="26"/>
        </w:rPr>
        <w:t>Центральному территориальному округу</w:t>
      </w:r>
    </w:p>
    <w:tbl>
      <w:tblPr>
        <w:tblStyle w:val="afa"/>
        <w:tblpPr w:leftFromText="180" w:rightFromText="180" w:vertAnchor="text" w:horzAnchor="margin" w:tblpX="279" w:tblpY="60"/>
        <w:tblW w:w="4795" w:type="pct"/>
        <w:tblLook w:val="04A0" w:firstRow="1" w:lastRow="0" w:firstColumn="1" w:lastColumn="0" w:noHBand="0" w:noVBand="1"/>
      </w:tblPr>
      <w:tblGrid>
        <w:gridCol w:w="2040"/>
        <w:gridCol w:w="2526"/>
        <w:gridCol w:w="2734"/>
        <w:gridCol w:w="2477"/>
      </w:tblGrid>
      <w:tr w:rsidR="004E6335" w:rsidRPr="00332593" w:rsidTr="009D4C7A"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35" w:rsidRPr="00332593" w:rsidRDefault="004E6335" w:rsidP="00C41C23">
            <w:pPr>
              <w:ind w:right="142"/>
              <w:jc w:val="center"/>
              <w:rPr>
                <w:sz w:val="26"/>
                <w:szCs w:val="26"/>
              </w:rPr>
            </w:pPr>
            <w:r w:rsidRPr="00332593">
              <w:rPr>
                <w:sz w:val="26"/>
                <w:szCs w:val="26"/>
              </w:rPr>
              <w:t>Дата/Время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35" w:rsidRPr="00332593" w:rsidRDefault="004E6335" w:rsidP="00C41C23">
            <w:pPr>
              <w:ind w:right="142"/>
              <w:jc w:val="center"/>
              <w:rPr>
                <w:sz w:val="26"/>
                <w:szCs w:val="26"/>
              </w:rPr>
            </w:pPr>
            <w:r w:rsidRPr="00332593">
              <w:rPr>
                <w:sz w:val="26"/>
                <w:szCs w:val="26"/>
              </w:rPr>
              <w:t>Тема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35" w:rsidRPr="00332593" w:rsidRDefault="004E6335" w:rsidP="00C41C23">
            <w:pPr>
              <w:ind w:right="142"/>
              <w:jc w:val="center"/>
              <w:rPr>
                <w:sz w:val="26"/>
                <w:szCs w:val="26"/>
              </w:rPr>
            </w:pPr>
            <w:r w:rsidRPr="00332593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35" w:rsidRPr="00332593" w:rsidRDefault="004E6335" w:rsidP="00C41C23">
            <w:pPr>
              <w:ind w:right="142"/>
              <w:jc w:val="center"/>
              <w:rPr>
                <w:sz w:val="26"/>
                <w:szCs w:val="26"/>
              </w:rPr>
            </w:pPr>
            <w:r w:rsidRPr="00332593">
              <w:rPr>
                <w:sz w:val="26"/>
                <w:szCs w:val="26"/>
              </w:rPr>
              <w:t>Место проведения</w:t>
            </w:r>
          </w:p>
        </w:tc>
      </w:tr>
      <w:tr w:rsidR="00332593" w:rsidRPr="00A25A87" w:rsidTr="009D4C7A"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93" w:rsidRPr="00332593" w:rsidRDefault="00332593" w:rsidP="00332593">
            <w:pPr>
              <w:ind w:right="142"/>
              <w:jc w:val="both"/>
              <w:rPr>
                <w:sz w:val="26"/>
                <w:szCs w:val="26"/>
              </w:rPr>
            </w:pPr>
            <w:r w:rsidRPr="00332593">
              <w:rPr>
                <w:sz w:val="26"/>
                <w:szCs w:val="26"/>
              </w:rPr>
              <w:t>16.07.2026</w:t>
            </w:r>
          </w:p>
          <w:p w:rsidR="00332593" w:rsidRPr="00332593" w:rsidRDefault="00332593" w:rsidP="00332593">
            <w:pPr>
              <w:ind w:right="142"/>
              <w:jc w:val="both"/>
              <w:rPr>
                <w:sz w:val="26"/>
                <w:szCs w:val="26"/>
              </w:rPr>
            </w:pPr>
            <w:r w:rsidRPr="00332593">
              <w:rPr>
                <w:sz w:val="26"/>
                <w:szCs w:val="26"/>
              </w:rPr>
              <w:t>с 10.00 до 11.00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93" w:rsidRPr="00332593" w:rsidRDefault="00332593" w:rsidP="00332593">
            <w:pPr>
              <w:rPr>
                <w:rFonts w:ascii="PT Astra Serif" w:hAnsi="PT Astra Serif"/>
                <w:sz w:val="26"/>
                <w:szCs w:val="26"/>
              </w:rPr>
            </w:pPr>
            <w:r w:rsidRPr="00332593">
              <w:rPr>
                <w:rFonts w:ascii="PT Astra Serif" w:hAnsi="PT Astra Serif"/>
                <w:sz w:val="26"/>
                <w:szCs w:val="26"/>
              </w:rPr>
              <w:t>Консультация по вопросу: о «Прием заявлений и выдача документов о согласии переустройства и (или) перепланировки жилого помещения»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93" w:rsidRPr="00332593" w:rsidRDefault="00332593" w:rsidP="00332593">
            <w:pPr>
              <w:rPr>
                <w:rFonts w:ascii="PT Astra Serif" w:hAnsi="PT Astra Serif"/>
                <w:sz w:val="26"/>
                <w:szCs w:val="26"/>
              </w:rPr>
            </w:pPr>
            <w:r w:rsidRPr="00332593">
              <w:rPr>
                <w:rFonts w:ascii="PT Astra Serif" w:hAnsi="PT Astra Serif"/>
                <w:sz w:val="26"/>
                <w:szCs w:val="26"/>
              </w:rPr>
              <w:t xml:space="preserve">Багларова Е.А. – консультант отдела по благоустройству 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93" w:rsidRPr="00332593" w:rsidRDefault="00332593" w:rsidP="00332593">
            <w:pPr>
              <w:ind w:right="142"/>
              <w:jc w:val="both"/>
              <w:rPr>
                <w:sz w:val="26"/>
                <w:szCs w:val="26"/>
              </w:rPr>
            </w:pPr>
            <w:r w:rsidRPr="00332593">
              <w:rPr>
                <w:sz w:val="26"/>
                <w:szCs w:val="26"/>
              </w:rPr>
              <w:t>ул. Тургеневская, д. 67, каб. 11</w:t>
            </w:r>
          </w:p>
          <w:p w:rsidR="00332593" w:rsidRPr="00332593" w:rsidRDefault="00332593" w:rsidP="00332593">
            <w:pPr>
              <w:ind w:right="142"/>
              <w:jc w:val="both"/>
              <w:rPr>
                <w:sz w:val="26"/>
                <w:szCs w:val="26"/>
              </w:rPr>
            </w:pPr>
            <w:r w:rsidRPr="00332593">
              <w:rPr>
                <w:sz w:val="26"/>
                <w:szCs w:val="26"/>
              </w:rPr>
              <w:t>т.: (4872) 36-34-82</w:t>
            </w:r>
          </w:p>
        </w:tc>
      </w:tr>
    </w:tbl>
    <w:p w:rsidR="004E6335" w:rsidRPr="00A25A87" w:rsidRDefault="004E6335" w:rsidP="004E6335">
      <w:pPr>
        <w:rPr>
          <w:sz w:val="26"/>
          <w:szCs w:val="26"/>
          <w:highlight w:val="yellow"/>
        </w:rPr>
      </w:pPr>
    </w:p>
    <w:p w:rsidR="00CA1778" w:rsidRPr="00F84575" w:rsidRDefault="0041675B" w:rsidP="00FA57D8">
      <w:pPr>
        <w:pStyle w:val="1"/>
        <w:rPr>
          <w:b/>
          <w:sz w:val="26"/>
          <w:szCs w:val="26"/>
        </w:rPr>
      </w:pPr>
      <w:r w:rsidRPr="00F84575">
        <w:rPr>
          <w:b/>
          <w:sz w:val="26"/>
          <w:szCs w:val="26"/>
        </w:rPr>
        <w:t xml:space="preserve">Главное управление администрации города Тулы по </w:t>
      </w:r>
    </w:p>
    <w:p w:rsidR="002C151D" w:rsidRPr="00F84575" w:rsidRDefault="0041675B" w:rsidP="00FA57D8">
      <w:pPr>
        <w:pStyle w:val="1"/>
        <w:rPr>
          <w:b/>
          <w:color w:val="FF0000"/>
          <w:sz w:val="26"/>
          <w:szCs w:val="26"/>
        </w:rPr>
      </w:pPr>
      <w:r w:rsidRPr="00F84575">
        <w:rPr>
          <w:b/>
          <w:sz w:val="26"/>
          <w:szCs w:val="26"/>
        </w:rPr>
        <w:t>Зареченскому территориальному округу</w:t>
      </w:r>
    </w:p>
    <w:tbl>
      <w:tblPr>
        <w:tblStyle w:val="afa"/>
        <w:tblpPr w:leftFromText="180" w:rightFromText="180" w:vertAnchor="text" w:horzAnchor="margin" w:tblpX="279" w:tblpY="60"/>
        <w:tblW w:w="4795" w:type="pct"/>
        <w:tblLook w:val="04A0" w:firstRow="1" w:lastRow="0" w:firstColumn="1" w:lastColumn="0" w:noHBand="0" w:noVBand="1"/>
      </w:tblPr>
      <w:tblGrid>
        <w:gridCol w:w="2040"/>
        <w:gridCol w:w="2526"/>
        <w:gridCol w:w="2734"/>
        <w:gridCol w:w="2477"/>
      </w:tblGrid>
      <w:tr w:rsidR="00AF1652" w:rsidRPr="00F84575" w:rsidTr="00F84575"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C" w:rsidRPr="00F84575" w:rsidRDefault="00E24EEC" w:rsidP="00E24EEC">
            <w:pPr>
              <w:ind w:right="142"/>
              <w:jc w:val="center"/>
              <w:rPr>
                <w:sz w:val="26"/>
                <w:szCs w:val="26"/>
              </w:rPr>
            </w:pPr>
            <w:r w:rsidRPr="00F84575">
              <w:rPr>
                <w:sz w:val="26"/>
                <w:szCs w:val="26"/>
              </w:rPr>
              <w:t>Дата/Время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C" w:rsidRPr="00F84575" w:rsidRDefault="00E24EEC" w:rsidP="00E24EEC">
            <w:pPr>
              <w:ind w:right="142"/>
              <w:jc w:val="center"/>
              <w:rPr>
                <w:sz w:val="26"/>
                <w:szCs w:val="26"/>
              </w:rPr>
            </w:pPr>
            <w:r w:rsidRPr="00F84575">
              <w:rPr>
                <w:sz w:val="26"/>
                <w:szCs w:val="26"/>
              </w:rPr>
              <w:t>Тема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C" w:rsidRPr="00F84575" w:rsidRDefault="00E24EEC" w:rsidP="00E24EEC">
            <w:pPr>
              <w:ind w:right="142"/>
              <w:jc w:val="center"/>
              <w:rPr>
                <w:sz w:val="26"/>
                <w:szCs w:val="26"/>
              </w:rPr>
            </w:pPr>
            <w:r w:rsidRPr="00F84575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EEC" w:rsidRPr="00F84575" w:rsidRDefault="00E24EEC" w:rsidP="00E24EEC">
            <w:pPr>
              <w:ind w:right="142"/>
              <w:jc w:val="center"/>
              <w:rPr>
                <w:sz w:val="26"/>
                <w:szCs w:val="26"/>
              </w:rPr>
            </w:pPr>
            <w:r w:rsidRPr="00F84575">
              <w:rPr>
                <w:sz w:val="26"/>
                <w:szCs w:val="26"/>
              </w:rPr>
              <w:t>Место проведения</w:t>
            </w:r>
          </w:p>
        </w:tc>
      </w:tr>
      <w:tr w:rsidR="00F84575" w:rsidRPr="00A25A87" w:rsidTr="00F84575"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75" w:rsidRPr="00F84575" w:rsidRDefault="00F84575" w:rsidP="00F84575">
            <w:pPr>
              <w:ind w:right="142"/>
              <w:jc w:val="both"/>
              <w:rPr>
                <w:sz w:val="26"/>
                <w:szCs w:val="26"/>
              </w:rPr>
            </w:pPr>
            <w:r w:rsidRPr="00F84575">
              <w:rPr>
                <w:sz w:val="26"/>
                <w:szCs w:val="26"/>
              </w:rPr>
              <w:t>01.07.2026</w:t>
            </w:r>
          </w:p>
          <w:p w:rsidR="00F84575" w:rsidRPr="00F84575" w:rsidRDefault="00F84575" w:rsidP="00F84575">
            <w:pPr>
              <w:ind w:right="142"/>
              <w:jc w:val="both"/>
              <w:rPr>
                <w:sz w:val="26"/>
                <w:szCs w:val="26"/>
              </w:rPr>
            </w:pPr>
            <w:r w:rsidRPr="00F84575">
              <w:rPr>
                <w:sz w:val="26"/>
                <w:szCs w:val="26"/>
              </w:rPr>
              <w:t>с 10.00 до 11.00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75" w:rsidRPr="00F84575" w:rsidRDefault="00F84575" w:rsidP="00F84575">
            <w:pPr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84575">
              <w:rPr>
                <w:rFonts w:ascii="PT Astra Serif" w:hAnsi="PT Astra Serif"/>
                <w:sz w:val="26"/>
                <w:szCs w:val="26"/>
              </w:rPr>
              <w:t>Выдача ордеров (разрешений) на производство земляных работ.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75" w:rsidRPr="00F84575" w:rsidRDefault="00F84575" w:rsidP="00F84575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84575">
              <w:rPr>
                <w:rFonts w:ascii="PT Astra Serif" w:hAnsi="PT Astra Serif"/>
                <w:sz w:val="26"/>
                <w:szCs w:val="26"/>
              </w:rPr>
              <w:t>Киселев Александр Геннадьевич, начальник отдела по благоустройству главного управления администрации города Тулы по Зареченскому территориальному округу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75" w:rsidRPr="00F84575" w:rsidRDefault="00F84575" w:rsidP="00F84575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84575">
              <w:rPr>
                <w:rFonts w:ascii="PT Astra Serif" w:hAnsi="PT Astra Serif"/>
                <w:sz w:val="26"/>
                <w:szCs w:val="26"/>
              </w:rPr>
              <w:t>ул. Демидовская, д. 56, корп. 1</w:t>
            </w:r>
          </w:p>
          <w:p w:rsidR="00F84575" w:rsidRPr="00F84575" w:rsidRDefault="00F84575" w:rsidP="00F84575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94619" w:rsidRPr="00A25A87" w:rsidRDefault="00594619" w:rsidP="0041675B">
      <w:pPr>
        <w:jc w:val="center"/>
        <w:rPr>
          <w:sz w:val="26"/>
          <w:szCs w:val="26"/>
          <w:highlight w:val="yellow"/>
        </w:rPr>
      </w:pPr>
    </w:p>
    <w:p w:rsidR="00CA1778" w:rsidRPr="00AA4427" w:rsidRDefault="00A17EE3" w:rsidP="00FA57D8">
      <w:pPr>
        <w:pStyle w:val="1"/>
        <w:rPr>
          <w:b/>
          <w:sz w:val="26"/>
          <w:szCs w:val="26"/>
        </w:rPr>
      </w:pPr>
      <w:r w:rsidRPr="00AA4427">
        <w:rPr>
          <w:b/>
          <w:sz w:val="26"/>
          <w:szCs w:val="26"/>
        </w:rPr>
        <w:t xml:space="preserve">Главное управление администрации города Тулы по </w:t>
      </w:r>
    </w:p>
    <w:p w:rsidR="00B37DE2" w:rsidRPr="00AA4427" w:rsidRDefault="00A17EE3" w:rsidP="0056243F">
      <w:pPr>
        <w:pStyle w:val="1"/>
        <w:rPr>
          <w:sz w:val="26"/>
          <w:szCs w:val="26"/>
        </w:rPr>
      </w:pPr>
      <w:r w:rsidRPr="00AA4427">
        <w:rPr>
          <w:b/>
          <w:sz w:val="26"/>
          <w:szCs w:val="26"/>
        </w:rPr>
        <w:t>Пролетарскому территориальному округу</w:t>
      </w:r>
    </w:p>
    <w:tbl>
      <w:tblPr>
        <w:tblStyle w:val="afa"/>
        <w:tblpPr w:leftFromText="180" w:rightFromText="180" w:vertAnchor="text" w:horzAnchor="margin" w:tblpX="279" w:tblpY="60"/>
        <w:tblW w:w="4797" w:type="pct"/>
        <w:tblLook w:val="04A0" w:firstRow="1" w:lastRow="0" w:firstColumn="1" w:lastColumn="0" w:noHBand="0" w:noVBand="1"/>
      </w:tblPr>
      <w:tblGrid>
        <w:gridCol w:w="2266"/>
        <w:gridCol w:w="2122"/>
        <w:gridCol w:w="2983"/>
        <w:gridCol w:w="2410"/>
      </w:tblGrid>
      <w:tr w:rsidR="00357A4B" w:rsidRPr="00AA4427" w:rsidTr="00F93802">
        <w:tc>
          <w:tcPr>
            <w:tcW w:w="1160" w:type="pct"/>
          </w:tcPr>
          <w:p w:rsidR="00357A4B" w:rsidRPr="00AA4427" w:rsidRDefault="00357A4B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AA4427">
              <w:rPr>
                <w:sz w:val="26"/>
                <w:szCs w:val="26"/>
              </w:rPr>
              <w:t>Время</w:t>
            </w:r>
          </w:p>
        </w:tc>
        <w:tc>
          <w:tcPr>
            <w:tcW w:w="1080" w:type="pct"/>
          </w:tcPr>
          <w:p w:rsidR="00357A4B" w:rsidRPr="00AA4427" w:rsidRDefault="00357A4B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AA4427">
              <w:rPr>
                <w:sz w:val="26"/>
                <w:szCs w:val="26"/>
              </w:rPr>
              <w:t>Тема</w:t>
            </w:r>
          </w:p>
        </w:tc>
        <w:tc>
          <w:tcPr>
            <w:tcW w:w="1526" w:type="pct"/>
          </w:tcPr>
          <w:p w:rsidR="00357A4B" w:rsidRPr="00AA4427" w:rsidRDefault="00357A4B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AA4427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1233" w:type="pct"/>
          </w:tcPr>
          <w:p w:rsidR="00357A4B" w:rsidRPr="00AA4427" w:rsidRDefault="00357A4B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AA4427">
              <w:rPr>
                <w:sz w:val="26"/>
                <w:szCs w:val="26"/>
              </w:rPr>
              <w:t>Место проведения</w:t>
            </w:r>
          </w:p>
        </w:tc>
      </w:tr>
      <w:tr w:rsidR="00696510" w:rsidRPr="00A25A87" w:rsidTr="00F93802">
        <w:tc>
          <w:tcPr>
            <w:tcW w:w="1160" w:type="pct"/>
          </w:tcPr>
          <w:p w:rsidR="00696510" w:rsidRPr="00AA4427" w:rsidRDefault="00AA4427" w:rsidP="00F93802">
            <w:pPr>
              <w:ind w:right="142"/>
              <w:rPr>
                <w:sz w:val="26"/>
                <w:szCs w:val="26"/>
              </w:rPr>
            </w:pPr>
            <w:r w:rsidRPr="00AA4427">
              <w:rPr>
                <w:sz w:val="26"/>
                <w:szCs w:val="26"/>
              </w:rPr>
              <w:t>09.07</w:t>
            </w:r>
            <w:r w:rsidR="006E2877" w:rsidRPr="00AA4427">
              <w:rPr>
                <w:sz w:val="26"/>
                <w:szCs w:val="26"/>
              </w:rPr>
              <w:t>.2026</w:t>
            </w:r>
          </w:p>
          <w:p w:rsidR="00696510" w:rsidRPr="00AA4427" w:rsidRDefault="00E202AE" w:rsidP="00F93802">
            <w:pPr>
              <w:ind w:right="142"/>
              <w:rPr>
                <w:sz w:val="26"/>
                <w:szCs w:val="26"/>
              </w:rPr>
            </w:pPr>
            <w:r w:rsidRPr="00AA4427">
              <w:rPr>
                <w:sz w:val="26"/>
                <w:szCs w:val="26"/>
              </w:rPr>
              <w:t xml:space="preserve">с </w:t>
            </w:r>
            <w:r w:rsidR="00696510" w:rsidRPr="00AA4427">
              <w:rPr>
                <w:sz w:val="26"/>
                <w:szCs w:val="26"/>
              </w:rPr>
              <w:t xml:space="preserve">09.00 </w:t>
            </w:r>
            <w:r w:rsidRPr="00AA4427">
              <w:rPr>
                <w:sz w:val="26"/>
                <w:szCs w:val="26"/>
              </w:rPr>
              <w:t>до</w:t>
            </w:r>
            <w:r w:rsidR="00696510" w:rsidRPr="00AA4427">
              <w:rPr>
                <w:sz w:val="26"/>
                <w:szCs w:val="26"/>
              </w:rPr>
              <w:t xml:space="preserve"> 11.00</w:t>
            </w:r>
          </w:p>
        </w:tc>
        <w:tc>
          <w:tcPr>
            <w:tcW w:w="1080" w:type="pct"/>
          </w:tcPr>
          <w:p w:rsidR="00696510" w:rsidRPr="00AA4427" w:rsidRDefault="00AA4427" w:rsidP="00AA4427">
            <w:pPr>
              <w:pStyle w:val="1"/>
              <w:jc w:val="left"/>
              <w:rPr>
                <w:color w:val="000000" w:themeColor="text1"/>
                <w:sz w:val="26"/>
                <w:szCs w:val="26"/>
              </w:rPr>
            </w:pPr>
            <w:r w:rsidRPr="00AA4427">
              <w:rPr>
                <w:color w:val="000000" w:themeColor="text1"/>
                <w:sz w:val="26"/>
                <w:szCs w:val="26"/>
              </w:rPr>
              <w:t>По вопросу выдачи выписки из похозяйственной книги</w:t>
            </w:r>
          </w:p>
        </w:tc>
        <w:tc>
          <w:tcPr>
            <w:tcW w:w="1526" w:type="pct"/>
          </w:tcPr>
          <w:p w:rsidR="00696510" w:rsidRPr="00AA4427" w:rsidRDefault="00AA4427" w:rsidP="000F0EBF">
            <w:pPr>
              <w:ind w:right="142"/>
              <w:rPr>
                <w:sz w:val="26"/>
                <w:szCs w:val="26"/>
              </w:rPr>
            </w:pPr>
            <w:r w:rsidRPr="00AA4427">
              <w:rPr>
                <w:sz w:val="26"/>
                <w:szCs w:val="26"/>
              </w:rPr>
              <w:t xml:space="preserve">Михайлова Е.Р. заместитель начальника отдела по работе с населением и общественностью главного управления администрации города Тулы по Пролетарскому </w:t>
            </w:r>
            <w:r w:rsidRPr="00AA4427">
              <w:rPr>
                <w:sz w:val="26"/>
                <w:szCs w:val="26"/>
              </w:rPr>
              <w:lastRenderedPageBreak/>
              <w:t>территориальному округу</w:t>
            </w:r>
          </w:p>
        </w:tc>
        <w:tc>
          <w:tcPr>
            <w:tcW w:w="1233" w:type="pct"/>
          </w:tcPr>
          <w:p w:rsidR="00696510" w:rsidRPr="00AA4427" w:rsidRDefault="008E5C58" w:rsidP="00F93802">
            <w:pPr>
              <w:ind w:right="142"/>
              <w:rPr>
                <w:sz w:val="26"/>
                <w:szCs w:val="26"/>
              </w:rPr>
            </w:pPr>
            <w:r w:rsidRPr="00AA4427">
              <w:rPr>
                <w:sz w:val="26"/>
                <w:szCs w:val="26"/>
              </w:rPr>
              <w:lastRenderedPageBreak/>
              <w:t xml:space="preserve">г. Тула, </w:t>
            </w:r>
            <w:r w:rsidR="00696510" w:rsidRPr="00AA4427">
              <w:rPr>
                <w:sz w:val="26"/>
                <w:szCs w:val="26"/>
              </w:rPr>
              <w:t>ул.</w:t>
            </w:r>
            <w:r w:rsidR="006A0369" w:rsidRPr="00AA4427">
              <w:rPr>
                <w:sz w:val="26"/>
                <w:szCs w:val="26"/>
              </w:rPr>
              <w:t xml:space="preserve"> </w:t>
            </w:r>
            <w:r w:rsidR="00696510" w:rsidRPr="00AA4427">
              <w:rPr>
                <w:sz w:val="26"/>
                <w:szCs w:val="26"/>
              </w:rPr>
              <w:t>Марата, д.162а</w:t>
            </w:r>
          </w:p>
        </w:tc>
      </w:tr>
    </w:tbl>
    <w:p w:rsidR="00544541" w:rsidRPr="00A25A87" w:rsidRDefault="00544541" w:rsidP="009F2C05">
      <w:pPr>
        <w:jc w:val="center"/>
        <w:rPr>
          <w:sz w:val="26"/>
          <w:szCs w:val="26"/>
          <w:highlight w:val="yellow"/>
        </w:rPr>
      </w:pPr>
    </w:p>
    <w:p w:rsidR="00CA1778" w:rsidRPr="00885E3E" w:rsidRDefault="009F2C05" w:rsidP="00FA57D8">
      <w:pPr>
        <w:pStyle w:val="1"/>
        <w:rPr>
          <w:b/>
          <w:sz w:val="26"/>
          <w:szCs w:val="26"/>
        </w:rPr>
      </w:pPr>
      <w:r w:rsidRPr="00885E3E">
        <w:rPr>
          <w:b/>
          <w:sz w:val="26"/>
          <w:szCs w:val="26"/>
        </w:rPr>
        <w:t xml:space="preserve">Главное управление администрации города Тулы по </w:t>
      </w:r>
    </w:p>
    <w:p w:rsidR="00CA1778" w:rsidRPr="00885E3E" w:rsidRDefault="009F2C05" w:rsidP="00FA57D8">
      <w:pPr>
        <w:pStyle w:val="1"/>
        <w:rPr>
          <w:b/>
          <w:sz w:val="26"/>
          <w:szCs w:val="26"/>
        </w:rPr>
      </w:pPr>
      <w:r w:rsidRPr="00885E3E">
        <w:rPr>
          <w:b/>
          <w:sz w:val="26"/>
          <w:szCs w:val="26"/>
        </w:rPr>
        <w:t>Привокзальному территориальному округу</w:t>
      </w:r>
    </w:p>
    <w:tbl>
      <w:tblPr>
        <w:tblStyle w:val="afa"/>
        <w:tblW w:w="4797" w:type="pct"/>
        <w:tblInd w:w="279" w:type="dxa"/>
        <w:tblLook w:val="04A0" w:firstRow="1" w:lastRow="0" w:firstColumn="1" w:lastColumn="0" w:noHBand="0" w:noVBand="1"/>
      </w:tblPr>
      <w:tblGrid>
        <w:gridCol w:w="1670"/>
        <w:gridCol w:w="2698"/>
        <w:gridCol w:w="2700"/>
        <w:gridCol w:w="2713"/>
      </w:tblGrid>
      <w:tr w:rsidR="00E24EEC" w:rsidRPr="00885E3E" w:rsidTr="00F93802">
        <w:tc>
          <w:tcPr>
            <w:tcW w:w="854" w:type="pct"/>
          </w:tcPr>
          <w:p w:rsidR="00E24EEC" w:rsidRPr="00885E3E" w:rsidRDefault="00E24EEC" w:rsidP="00E24EEC">
            <w:pPr>
              <w:ind w:right="142"/>
              <w:jc w:val="center"/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Дата/Время</w:t>
            </w:r>
          </w:p>
        </w:tc>
        <w:tc>
          <w:tcPr>
            <w:tcW w:w="1379" w:type="pct"/>
          </w:tcPr>
          <w:p w:rsidR="00E24EEC" w:rsidRPr="00885E3E" w:rsidRDefault="00E24EEC" w:rsidP="00E24EEC">
            <w:pPr>
              <w:ind w:right="142"/>
              <w:jc w:val="center"/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Тема</w:t>
            </w:r>
          </w:p>
        </w:tc>
        <w:tc>
          <w:tcPr>
            <w:tcW w:w="1380" w:type="pct"/>
          </w:tcPr>
          <w:p w:rsidR="00E24EEC" w:rsidRPr="00885E3E" w:rsidRDefault="00E24EEC" w:rsidP="00E24EEC">
            <w:pPr>
              <w:ind w:right="142"/>
              <w:jc w:val="center"/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1387" w:type="pct"/>
          </w:tcPr>
          <w:p w:rsidR="00E24EEC" w:rsidRPr="00885E3E" w:rsidRDefault="00E24EEC" w:rsidP="00E24EEC">
            <w:pPr>
              <w:ind w:right="142"/>
              <w:jc w:val="center"/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Место проведения</w:t>
            </w:r>
          </w:p>
        </w:tc>
      </w:tr>
      <w:tr w:rsidR="00E24EEC" w:rsidRPr="00885E3E" w:rsidTr="009D53E9">
        <w:trPr>
          <w:trHeight w:val="1900"/>
        </w:trPr>
        <w:tc>
          <w:tcPr>
            <w:tcW w:w="854" w:type="pct"/>
          </w:tcPr>
          <w:p w:rsidR="00E24EEC" w:rsidRPr="00885E3E" w:rsidRDefault="00885E3E" w:rsidP="00E24EEC">
            <w:pPr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01.07</w:t>
            </w:r>
            <w:r w:rsidR="0002128E" w:rsidRPr="00885E3E">
              <w:rPr>
                <w:sz w:val="26"/>
                <w:szCs w:val="26"/>
              </w:rPr>
              <w:t>.2026</w:t>
            </w:r>
          </w:p>
          <w:p w:rsidR="00E24EEC" w:rsidRPr="00885E3E" w:rsidRDefault="00E24EEC" w:rsidP="00E24EEC">
            <w:pPr>
              <w:rPr>
                <w:sz w:val="26"/>
                <w:szCs w:val="26"/>
              </w:rPr>
            </w:pPr>
          </w:p>
          <w:p w:rsidR="00E24EEC" w:rsidRPr="00885E3E" w:rsidRDefault="00E24EEC" w:rsidP="00E24EEC">
            <w:pPr>
              <w:rPr>
                <w:sz w:val="26"/>
                <w:szCs w:val="26"/>
              </w:rPr>
            </w:pPr>
          </w:p>
          <w:p w:rsidR="00E24EEC" w:rsidRPr="00885E3E" w:rsidRDefault="00E24EEC" w:rsidP="00E24EEC">
            <w:pPr>
              <w:rPr>
                <w:sz w:val="26"/>
                <w:szCs w:val="26"/>
              </w:rPr>
            </w:pPr>
          </w:p>
        </w:tc>
        <w:tc>
          <w:tcPr>
            <w:tcW w:w="1379" w:type="pct"/>
          </w:tcPr>
          <w:p w:rsidR="00E24EEC" w:rsidRPr="00885E3E" w:rsidRDefault="00885E3E" w:rsidP="00E24EEC">
            <w:pPr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Согласование разрешения на переустройство и перепланировку помещения в многоквартирном доме</w:t>
            </w:r>
            <w:r w:rsidR="00756CE1" w:rsidRPr="00885E3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380" w:type="pct"/>
          </w:tcPr>
          <w:p w:rsidR="00E24EEC" w:rsidRPr="00885E3E" w:rsidRDefault="00454D66" w:rsidP="00E24EEC">
            <w:pPr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 xml:space="preserve">Попов Денис </w:t>
            </w:r>
            <w:r w:rsidR="004B7F77" w:rsidRPr="00885E3E">
              <w:rPr>
                <w:sz w:val="26"/>
                <w:szCs w:val="26"/>
              </w:rPr>
              <w:t>Игоревич</w:t>
            </w:r>
            <w:r w:rsidR="00E24EEC" w:rsidRPr="00885E3E">
              <w:rPr>
                <w:sz w:val="26"/>
                <w:szCs w:val="26"/>
              </w:rPr>
              <w:t xml:space="preserve"> -</w:t>
            </w:r>
          </w:p>
          <w:p w:rsidR="00E24EEC" w:rsidRPr="00885E3E" w:rsidRDefault="00E24EEC" w:rsidP="00E24EEC">
            <w:pPr>
              <w:ind w:left="-36"/>
              <w:rPr>
                <w:bCs/>
                <w:color w:val="000000" w:themeColor="text1"/>
                <w:sz w:val="26"/>
                <w:szCs w:val="26"/>
                <w:lang w:eastAsia="en-US"/>
              </w:rPr>
            </w:pPr>
            <w:r w:rsidRPr="00885E3E">
              <w:rPr>
                <w:sz w:val="26"/>
                <w:szCs w:val="26"/>
              </w:rPr>
              <w:t>заместитель начальника главного управления по жизнеобеспечению</w:t>
            </w:r>
          </w:p>
        </w:tc>
        <w:tc>
          <w:tcPr>
            <w:tcW w:w="1387" w:type="pct"/>
          </w:tcPr>
          <w:p w:rsidR="00E24EEC" w:rsidRPr="00885E3E" w:rsidRDefault="008E5C58" w:rsidP="00757CEF">
            <w:pPr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 xml:space="preserve">г. Тула, </w:t>
            </w:r>
            <w:r w:rsidR="00E24EEC" w:rsidRPr="00885E3E">
              <w:rPr>
                <w:sz w:val="26"/>
                <w:szCs w:val="26"/>
              </w:rPr>
              <w:t>ул. Болдина, д. 50, каб. 30</w:t>
            </w:r>
            <w:r w:rsidR="00A36FB0" w:rsidRPr="00885E3E">
              <w:rPr>
                <w:sz w:val="26"/>
                <w:szCs w:val="26"/>
              </w:rPr>
              <w:t>7</w:t>
            </w:r>
          </w:p>
        </w:tc>
      </w:tr>
      <w:tr w:rsidR="00383DE6" w:rsidRPr="00A25A87" w:rsidTr="00F93802">
        <w:tc>
          <w:tcPr>
            <w:tcW w:w="854" w:type="pct"/>
          </w:tcPr>
          <w:p w:rsidR="00383DE6" w:rsidRPr="00885E3E" w:rsidRDefault="00885E3E" w:rsidP="001B10A9">
            <w:pPr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14.07</w:t>
            </w:r>
            <w:r w:rsidR="001B10A9" w:rsidRPr="00885E3E">
              <w:rPr>
                <w:sz w:val="26"/>
                <w:szCs w:val="26"/>
              </w:rPr>
              <w:t>.</w:t>
            </w:r>
            <w:r w:rsidR="0002128E" w:rsidRPr="00885E3E">
              <w:rPr>
                <w:sz w:val="26"/>
                <w:szCs w:val="26"/>
              </w:rPr>
              <w:t>2026</w:t>
            </w:r>
          </w:p>
        </w:tc>
        <w:tc>
          <w:tcPr>
            <w:tcW w:w="1379" w:type="pct"/>
          </w:tcPr>
          <w:p w:rsidR="00383DE6" w:rsidRPr="00885E3E" w:rsidRDefault="00F90205" w:rsidP="00730686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О порядке оформления разрешения на производство земляных работ</w:t>
            </w:r>
          </w:p>
        </w:tc>
        <w:tc>
          <w:tcPr>
            <w:tcW w:w="1380" w:type="pct"/>
          </w:tcPr>
          <w:p w:rsidR="00383DE6" w:rsidRPr="00885E3E" w:rsidRDefault="00383DE6" w:rsidP="00383DE6">
            <w:pPr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>Шаманаев Александр Владимирович- заместитель начальника главного управления по благоустройству</w:t>
            </w:r>
          </w:p>
        </w:tc>
        <w:tc>
          <w:tcPr>
            <w:tcW w:w="1387" w:type="pct"/>
          </w:tcPr>
          <w:p w:rsidR="00383DE6" w:rsidRPr="00885E3E" w:rsidRDefault="008E5C58" w:rsidP="00757CEF">
            <w:pPr>
              <w:rPr>
                <w:sz w:val="26"/>
                <w:szCs w:val="26"/>
              </w:rPr>
            </w:pPr>
            <w:r w:rsidRPr="00885E3E">
              <w:rPr>
                <w:sz w:val="26"/>
                <w:szCs w:val="26"/>
              </w:rPr>
              <w:t xml:space="preserve">г. Тула, </w:t>
            </w:r>
            <w:r w:rsidR="00A779DA" w:rsidRPr="00885E3E">
              <w:rPr>
                <w:sz w:val="26"/>
                <w:szCs w:val="26"/>
              </w:rPr>
              <w:t>ул. Болдина, д. 50, каб. 409</w:t>
            </w:r>
          </w:p>
        </w:tc>
      </w:tr>
    </w:tbl>
    <w:p w:rsidR="005C7874" w:rsidRPr="00A25A87" w:rsidRDefault="005C7874" w:rsidP="0041675B">
      <w:pPr>
        <w:jc w:val="center"/>
        <w:rPr>
          <w:sz w:val="26"/>
          <w:szCs w:val="26"/>
          <w:highlight w:val="yellow"/>
        </w:rPr>
      </w:pPr>
    </w:p>
    <w:p w:rsidR="00E24EEC" w:rsidRPr="00557A82" w:rsidRDefault="00401F78" w:rsidP="00FA57D8">
      <w:pPr>
        <w:pStyle w:val="1"/>
        <w:rPr>
          <w:b/>
          <w:sz w:val="26"/>
          <w:szCs w:val="26"/>
        </w:rPr>
      </w:pPr>
      <w:r w:rsidRPr="00557A82">
        <w:rPr>
          <w:b/>
          <w:sz w:val="26"/>
          <w:szCs w:val="26"/>
        </w:rPr>
        <w:t>Управление экономического развития администрации города Тулы</w:t>
      </w:r>
    </w:p>
    <w:tbl>
      <w:tblPr>
        <w:tblStyle w:val="19"/>
        <w:tblpPr w:leftFromText="180" w:rightFromText="180" w:vertAnchor="text" w:horzAnchor="margin" w:tblpX="279" w:tblpY="60"/>
        <w:tblW w:w="0" w:type="auto"/>
        <w:tblLook w:val="04A0" w:firstRow="1" w:lastRow="0" w:firstColumn="1" w:lastColumn="0" w:noHBand="0" w:noVBand="1"/>
      </w:tblPr>
      <w:tblGrid>
        <w:gridCol w:w="1758"/>
        <w:gridCol w:w="3075"/>
        <w:gridCol w:w="2533"/>
        <w:gridCol w:w="2410"/>
      </w:tblGrid>
      <w:tr w:rsidR="005F4880" w:rsidRPr="00557A82" w:rsidTr="00A61E7E">
        <w:tc>
          <w:tcPr>
            <w:tcW w:w="1758" w:type="dxa"/>
          </w:tcPr>
          <w:p w:rsidR="005F4880" w:rsidRPr="00557A82" w:rsidRDefault="005F4880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Время</w:t>
            </w:r>
          </w:p>
        </w:tc>
        <w:tc>
          <w:tcPr>
            <w:tcW w:w="3075" w:type="dxa"/>
          </w:tcPr>
          <w:p w:rsidR="005F4880" w:rsidRPr="00557A82" w:rsidRDefault="005F4880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Тема</w:t>
            </w:r>
          </w:p>
        </w:tc>
        <w:tc>
          <w:tcPr>
            <w:tcW w:w="2533" w:type="dxa"/>
          </w:tcPr>
          <w:p w:rsidR="005F4880" w:rsidRPr="00557A82" w:rsidRDefault="005F4880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2410" w:type="dxa"/>
          </w:tcPr>
          <w:p w:rsidR="005F4880" w:rsidRPr="00557A82" w:rsidRDefault="005F4880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Место проведения</w:t>
            </w:r>
          </w:p>
        </w:tc>
      </w:tr>
      <w:tr w:rsidR="000C16D0" w:rsidRPr="00557A82" w:rsidTr="00A61E7E"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16D0" w:rsidRPr="00557A82" w:rsidRDefault="00973854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02.07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  <w:r w:rsidR="000C16D0" w:rsidRPr="00557A82">
              <w:rPr>
                <w:sz w:val="26"/>
                <w:szCs w:val="26"/>
              </w:rPr>
              <w:br/>
              <w:t>с 10.00 до 16.00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Об уведомительной регистрации коллективных договоров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 xml:space="preserve">Лукашина Наталья </w:t>
            </w:r>
          </w:p>
          <w:p w:rsidR="000C16D0" w:rsidRPr="00557A82" w:rsidRDefault="000C16D0" w:rsidP="000C16D0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Васильевна - референт отдела налоговой политики и трудовых отношений управления экономического развития администрации города Тулы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г. Тула, ул. Советская, 112, каб. 12, тел: 30-71-63</w:t>
            </w:r>
          </w:p>
        </w:tc>
      </w:tr>
      <w:tr w:rsidR="000C16D0" w:rsidRPr="00557A82" w:rsidTr="00A61E7E"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D0" w:rsidRPr="00557A82" w:rsidRDefault="00973854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16.07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  <w:r w:rsidR="000C16D0" w:rsidRPr="00557A82">
              <w:rPr>
                <w:sz w:val="26"/>
                <w:szCs w:val="26"/>
              </w:rPr>
              <w:br/>
              <w:t>с 10.00 до 12.30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О действующих в 2026 году местных налогах, уплачиваемых на территории муниципального образования город Тула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D0" w:rsidRPr="00557A82" w:rsidRDefault="003751CF" w:rsidP="003751CF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 xml:space="preserve">Ушакова Юлия </w:t>
            </w:r>
            <w:r w:rsidR="000C16D0" w:rsidRPr="00557A82">
              <w:rPr>
                <w:sz w:val="26"/>
                <w:szCs w:val="26"/>
              </w:rPr>
              <w:t>А</w:t>
            </w:r>
            <w:r w:rsidRPr="00557A82">
              <w:rPr>
                <w:sz w:val="26"/>
                <w:szCs w:val="26"/>
              </w:rPr>
              <w:t xml:space="preserve">лександровна </w:t>
            </w:r>
            <w:r w:rsidR="000C16D0" w:rsidRPr="00557A82">
              <w:rPr>
                <w:sz w:val="26"/>
                <w:szCs w:val="26"/>
              </w:rPr>
              <w:t xml:space="preserve">-начальник отдела налоговой политики и трудовых отношений; Лысикова </w:t>
            </w:r>
            <w:r w:rsidRPr="00557A82">
              <w:rPr>
                <w:sz w:val="26"/>
                <w:szCs w:val="26"/>
              </w:rPr>
              <w:t>Елена Алексеевна</w:t>
            </w:r>
            <w:r w:rsidR="000C16D0" w:rsidRPr="00557A82">
              <w:rPr>
                <w:sz w:val="26"/>
                <w:szCs w:val="26"/>
              </w:rPr>
              <w:t xml:space="preserve"> –референт отдела налоговой политики </w:t>
            </w:r>
            <w:r w:rsidR="000C16D0" w:rsidRPr="00557A82">
              <w:rPr>
                <w:sz w:val="26"/>
                <w:szCs w:val="26"/>
              </w:rPr>
              <w:lastRenderedPageBreak/>
              <w:t>и трудовых отношений управления экономического развития администрации города Тулы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lastRenderedPageBreak/>
              <w:t>г. Тула, ул. Советская, 112, каб. 12, тел: 30-72-99; 30-72-56</w:t>
            </w:r>
          </w:p>
        </w:tc>
      </w:tr>
      <w:tr w:rsidR="000C16D0" w:rsidRPr="00557A82" w:rsidTr="00A61E7E"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D0" w:rsidRPr="00557A82" w:rsidRDefault="00973854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23.07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  <w:r w:rsidR="000C16D0" w:rsidRPr="00557A82">
              <w:rPr>
                <w:sz w:val="26"/>
                <w:szCs w:val="26"/>
              </w:rPr>
              <w:br/>
              <w:t>с 10.00 до 12.30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Об оказании муниципальной услуги «Организация осуществления регистрации трудовых договоров между работниками и работодателями - физическими лицами, не являющимися индивидуальными предпринимателями»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 xml:space="preserve">Ушакова </w:t>
            </w:r>
            <w:r w:rsidR="003751CF" w:rsidRPr="00557A82">
              <w:rPr>
                <w:sz w:val="26"/>
                <w:szCs w:val="26"/>
              </w:rPr>
              <w:t xml:space="preserve"> Юлия Александровна </w:t>
            </w:r>
            <w:r w:rsidRPr="00557A82">
              <w:rPr>
                <w:sz w:val="26"/>
                <w:szCs w:val="26"/>
              </w:rPr>
              <w:t>-начальник отдела налоговой политики и трудовых отношений;</w:t>
            </w:r>
          </w:p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 xml:space="preserve">Лукашина Наталья </w:t>
            </w:r>
          </w:p>
          <w:p w:rsidR="000C16D0" w:rsidRPr="00557A82" w:rsidRDefault="000C16D0" w:rsidP="000C16D0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Васильевна - референт отдела налоговой политики и трудовых отношений управления экономического развития администрации города Тулы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6D0" w:rsidRPr="00557A82" w:rsidRDefault="000C16D0" w:rsidP="000C16D0">
            <w:pPr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г. Тула, ул. Советская, 112, каб. 12, тел: 30-72-99; 30-71-63</w:t>
            </w:r>
          </w:p>
        </w:tc>
      </w:tr>
      <w:tr w:rsidR="000C16D0" w:rsidRPr="00557A82" w:rsidTr="00A61E7E">
        <w:tc>
          <w:tcPr>
            <w:tcW w:w="1758" w:type="dxa"/>
          </w:tcPr>
          <w:p w:rsidR="000C16D0" w:rsidRPr="00557A82" w:rsidRDefault="00973854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15.07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</w:p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с 14.00 до 16.00</w:t>
            </w:r>
          </w:p>
        </w:tc>
        <w:tc>
          <w:tcPr>
            <w:tcW w:w="3075" w:type="dxa"/>
          </w:tcPr>
          <w:p w:rsidR="000C16D0" w:rsidRPr="00557A82" w:rsidRDefault="000C16D0" w:rsidP="000C16D0">
            <w:pPr>
              <w:ind w:right="142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 xml:space="preserve">Организация нестационарной торговли и </w:t>
            </w:r>
            <w:r w:rsidRPr="00557A82">
              <w:rPr>
                <w:color w:val="000000" w:themeColor="text1"/>
                <w:sz w:val="26"/>
                <w:szCs w:val="26"/>
              </w:rPr>
              <w:t xml:space="preserve">размещение нестационарных торговых объектов </w:t>
            </w:r>
            <w:r w:rsidRPr="00557A82">
              <w:rPr>
                <w:sz w:val="26"/>
                <w:szCs w:val="26"/>
              </w:rPr>
              <w:t>на территории муниципального образования город Тула</w:t>
            </w:r>
          </w:p>
        </w:tc>
        <w:tc>
          <w:tcPr>
            <w:tcW w:w="2533" w:type="dxa"/>
          </w:tcPr>
          <w:p w:rsidR="000C16D0" w:rsidRPr="00557A82" w:rsidRDefault="000C16D0" w:rsidP="000C16D0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Кузнецов Павел Александрович –начальник отдела мелкорозничной торговли управления экономического развития управления экономического развития администрации города Тулы</w:t>
            </w:r>
          </w:p>
        </w:tc>
        <w:tc>
          <w:tcPr>
            <w:tcW w:w="2410" w:type="dxa"/>
          </w:tcPr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г. Тула, ул. Советская, д.112, к.11, тел.: 30-48-11</w:t>
            </w:r>
          </w:p>
        </w:tc>
      </w:tr>
      <w:tr w:rsidR="000C16D0" w:rsidRPr="00557A82" w:rsidTr="00A61E7E">
        <w:tc>
          <w:tcPr>
            <w:tcW w:w="1758" w:type="dxa"/>
          </w:tcPr>
          <w:p w:rsidR="000C16D0" w:rsidRPr="00557A82" w:rsidRDefault="00557A82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07.07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</w:p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с 10-00 до 12-00</w:t>
            </w:r>
          </w:p>
        </w:tc>
        <w:tc>
          <w:tcPr>
            <w:tcW w:w="3075" w:type="dxa"/>
          </w:tcPr>
          <w:p w:rsidR="000C16D0" w:rsidRPr="00557A82" w:rsidRDefault="000C16D0" w:rsidP="000C16D0">
            <w:pPr>
              <w:ind w:right="142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 xml:space="preserve">Консультация по сдаче отчетности о финансово-экономической деятельности сельскохозяйственных товаропроизводителей </w:t>
            </w:r>
          </w:p>
        </w:tc>
        <w:tc>
          <w:tcPr>
            <w:tcW w:w="2533" w:type="dxa"/>
          </w:tcPr>
          <w:p w:rsidR="000C16D0" w:rsidRPr="00557A82" w:rsidRDefault="000C16D0" w:rsidP="000C16D0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Двойникова Наталья Михайловна референт сектора сельского хозяйства управления экономического развития администрации города Тулы</w:t>
            </w:r>
          </w:p>
          <w:p w:rsidR="000C16D0" w:rsidRPr="00557A82" w:rsidRDefault="000C16D0" w:rsidP="000C16D0">
            <w:pPr>
              <w:pStyle w:val="3"/>
              <w:numPr>
                <w:ilvl w:val="0"/>
                <w:numId w:val="0"/>
              </w:numPr>
              <w:jc w:val="left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 xml:space="preserve">г. Тула, ул. Советская, д.112, кабинет  № 2, тел: 30-44-99 </w:t>
            </w:r>
          </w:p>
        </w:tc>
      </w:tr>
      <w:tr w:rsidR="000C16D0" w:rsidRPr="00557A82" w:rsidTr="00A61E7E">
        <w:tc>
          <w:tcPr>
            <w:tcW w:w="1758" w:type="dxa"/>
          </w:tcPr>
          <w:p w:rsidR="000C16D0" w:rsidRPr="00557A82" w:rsidRDefault="00557A82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lastRenderedPageBreak/>
              <w:t>03.07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</w:p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с 10-00 до 12-00</w:t>
            </w:r>
          </w:p>
        </w:tc>
        <w:tc>
          <w:tcPr>
            <w:tcW w:w="3075" w:type="dxa"/>
          </w:tcPr>
          <w:p w:rsidR="000C16D0" w:rsidRPr="00557A82" w:rsidRDefault="000C16D0" w:rsidP="000C16D0">
            <w:pPr>
              <w:ind w:right="142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Вопросы, связанные с организацией ярмарочной торговли на территории муниципального образования город Тула</w:t>
            </w:r>
          </w:p>
        </w:tc>
        <w:tc>
          <w:tcPr>
            <w:tcW w:w="2533" w:type="dxa"/>
          </w:tcPr>
          <w:p w:rsidR="000C16D0" w:rsidRPr="00557A82" w:rsidRDefault="000C16D0" w:rsidP="000C16D0">
            <w:pPr>
              <w:ind w:right="142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Крицкая Светлана Владимировна – главный специалист отдела регулирования потребительского рынка</w:t>
            </w:r>
          </w:p>
          <w:p w:rsidR="000C16D0" w:rsidRPr="00557A82" w:rsidRDefault="000C16D0" w:rsidP="000C16D0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управления экономического развития администрации города Тулы</w:t>
            </w:r>
          </w:p>
        </w:tc>
        <w:tc>
          <w:tcPr>
            <w:tcW w:w="2410" w:type="dxa"/>
          </w:tcPr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г. Тула, ул. Советская, д. 112, каб. 8, тел. (4872) 30-47-68</w:t>
            </w:r>
          </w:p>
        </w:tc>
      </w:tr>
      <w:tr w:rsidR="000C16D0" w:rsidRPr="00557A82" w:rsidTr="00A61E7E">
        <w:tc>
          <w:tcPr>
            <w:tcW w:w="1758" w:type="dxa"/>
          </w:tcPr>
          <w:p w:rsidR="000C16D0" w:rsidRPr="00557A82" w:rsidRDefault="00557A82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10.07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</w:p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с 10-00 до 12-00</w:t>
            </w:r>
          </w:p>
        </w:tc>
        <w:tc>
          <w:tcPr>
            <w:tcW w:w="3075" w:type="dxa"/>
          </w:tcPr>
          <w:p w:rsidR="000C16D0" w:rsidRPr="00557A82" w:rsidRDefault="000C16D0" w:rsidP="000C16D0">
            <w:pPr>
              <w:ind w:right="142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Вопросы, связанные с ограничением продажи алкогольной продукции на территории муниципального образования город Тула</w:t>
            </w:r>
          </w:p>
        </w:tc>
        <w:tc>
          <w:tcPr>
            <w:tcW w:w="2533" w:type="dxa"/>
          </w:tcPr>
          <w:p w:rsidR="000C16D0" w:rsidRPr="00557A82" w:rsidRDefault="000C16D0" w:rsidP="000C16D0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Дегтярев Николай Львович - референт отдела регулирования потребительского рынка управления экономического развития администрации города Тулы</w:t>
            </w:r>
          </w:p>
        </w:tc>
        <w:tc>
          <w:tcPr>
            <w:tcW w:w="2410" w:type="dxa"/>
          </w:tcPr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г. Тула, ул. Советская, д. 112, каб. 8, тел. (4872) 36-15-25</w:t>
            </w:r>
          </w:p>
        </w:tc>
      </w:tr>
      <w:tr w:rsidR="000C16D0" w:rsidRPr="00557A82" w:rsidTr="00A61E7E">
        <w:tc>
          <w:tcPr>
            <w:tcW w:w="1758" w:type="dxa"/>
          </w:tcPr>
          <w:p w:rsidR="000C16D0" w:rsidRPr="00557A82" w:rsidRDefault="00557A82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17.07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</w:p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с 10-00 до 12-00</w:t>
            </w:r>
          </w:p>
        </w:tc>
        <w:tc>
          <w:tcPr>
            <w:tcW w:w="3075" w:type="dxa"/>
          </w:tcPr>
          <w:p w:rsidR="000C16D0" w:rsidRPr="00557A82" w:rsidRDefault="000C16D0" w:rsidP="000C16D0">
            <w:pPr>
              <w:ind w:right="142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Вопросы, связанные с организацией ярмарочной торговли на территории муниципального образования город Тула</w:t>
            </w:r>
          </w:p>
        </w:tc>
        <w:tc>
          <w:tcPr>
            <w:tcW w:w="2533" w:type="dxa"/>
          </w:tcPr>
          <w:p w:rsidR="000C16D0" w:rsidRPr="00557A82" w:rsidRDefault="000C16D0" w:rsidP="000C16D0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Крицкая Светлана Владимировна – главный специалист отдела регулирования потребительского рынка управления экономического развития администрации города Тулы</w:t>
            </w:r>
          </w:p>
        </w:tc>
        <w:tc>
          <w:tcPr>
            <w:tcW w:w="2410" w:type="dxa"/>
          </w:tcPr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г. Тула, ул. Советская, д. 112, каб. 8, тел. (4872) 30-47-68</w:t>
            </w:r>
          </w:p>
        </w:tc>
      </w:tr>
      <w:tr w:rsidR="000C16D0" w:rsidRPr="00A25A87" w:rsidTr="00A61E7E">
        <w:tc>
          <w:tcPr>
            <w:tcW w:w="1758" w:type="dxa"/>
          </w:tcPr>
          <w:p w:rsidR="000C16D0" w:rsidRPr="00557A82" w:rsidRDefault="00557A82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24.07</w:t>
            </w:r>
            <w:r w:rsidR="000C16D0" w:rsidRPr="00557A82">
              <w:rPr>
                <w:sz w:val="26"/>
                <w:szCs w:val="26"/>
              </w:rPr>
              <w:t xml:space="preserve">.2026 </w:t>
            </w:r>
          </w:p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с 10-00 до 12-00</w:t>
            </w:r>
          </w:p>
        </w:tc>
        <w:tc>
          <w:tcPr>
            <w:tcW w:w="3075" w:type="dxa"/>
          </w:tcPr>
          <w:p w:rsidR="000C16D0" w:rsidRPr="00557A82" w:rsidRDefault="000C16D0" w:rsidP="000C16D0">
            <w:pPr>
              <w:ind w:right="142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Вопросы, связанные с ограничением продажи алкогольной продукции на территории муниципального образования город Тула</w:t>
            </w:r>
          </w:p>
        </w:tc>
        <w:tc>
          <w:tcPr>
            <w:tcW w:w="2533" w:type="dxa"/>
          </w:tcPr>
          <w:p w:rsidR="000C16D0" w:rsidRPr="00557A82" w:rsidRDefault="000C16D0" w:rsidP="000C16D0">
            <w:pPr>
              <w:pStyle w:val="3"/>
              <w:jc w:val="left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Дегтярев Николай Львович - референт отдела регулирования потребительского рынка управления экономического развития администрации города Тулы</w:t>
            </w:r>
          </w:p>
        </w:tc>
        <w:tc>
          <w:tcPr>
            <w:tcW w:w="2410" w:type="dxa"/>
          </w:tcPr>
          <w:p w:rsidR="000C16D0" w:rsidRPr="00557A82" w:rsidRDefault="000C16D0" w:rsidP="000C16D0">
            <w:pPr>
              <w:ind w:right="142"/>
              <w:jc w:val="both"/>
              <w:rPr>
                <w:sz w:val="26"/>
                <w:szCs w:val="26"/>
              </w:rPr>
            </w:pPr>
            <w:r w:rsidRPr="00557A82">
              <w:rPr>
                <w:sz w:val="26"/>
                <w:szCs w:val="26"/>
              </w:rPr>
              <w:t>г. Тула, ул. Советская, д. 112, каб. 8, тел. (4872) 36-15-25</w:t>
            </w:r>
          </w:p>
        </w:tc>
      </w:tr>
    </w:tbl>
    <w:p w:rsidR="009F295B" w:rsidRPr="00A25A87" w:rsidRDefault="009F295B" w:rsidP="00311239">
      <w:pPr>
        <w:ind w:right="142" w:firstLine="709"/>
        <w:jc w:val="both"/>
        <w:rPr>
          <w:sz w:val="26"/>
          <w:szCs w:val="26"/>
          <w:highlight w:val="yellow"/>
        </w:rPr>
      </w:pPr>
    </w:p>
    <w:p w:rsidR="00E67373" w:rsidRDefault="00E67373">
      <w:pPr>
        <w:suppressAutoHyphens w:val="0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1B3A3D" w:rsidRPr="00E74432" w:rsidRDefault="00897B01" w:rsidP="00FA57D8">
      <w:pPr>
        <w:pStyle w:val="1"/>
        <w:rPr>
          <w:b/>
          <w:sz w:val="26"/>
          <w:szCs w:val="26"/>
        </w:rPr>
      </w:pPr>
      <w:r w:rsidRPr="00E74432">
        <w:rPr>
          <w:b/>
          <w:sz w:val="26"/>
          <w:szCs w:val="26"/>
        </w:rPr>
        <w:lastRenderedPageBreak/>
        <w:t>Управление градостроительства и архитектуры администрации города Тулы</w:t>
      </w:r>
    </w:p>
    <w:tbl>
      <w:tblPr>
        <w:tblStyle w:val="afa"/>
        <w:tblpPr w:leftFromText="180" w:rightFromText="180" w:vertAnchor="text" w:horzAnchor="margin" w:tblpX="279" w:tblpY="60"/>
        <w:tblW w:w="4795" w:type="pct"/>
        <w:tblLook w:val="04A0" w:firstRow="1" w:lastRow="0" w:firstColumn="1" w:lastColumn="0" w:noHBand="0" w:noVBand="1"/>
      </w:tblPr>
      <w:tblGrid>
        <w:gridCol w:w="2261"/>
        <w:gridCol w:w="2575"/>
        <w:gridCol w:w="2542"/>
        <w:gridCol w:w="2399"/>
      </w:tblGrid>
      <w:tr w:rsidR="008A19CC" w:rsidRPr="00E74432" w:rsidTr="000C11EF">
        <w:tc>
          <w:tcPr>
            <w:tcW w:w="1156" w:type="pct"/>
          </w:tcPr>
          <w:p w:rsidR="008A19CC" w:rsidRPr="00E74432" w:rsidRDefault="008A19CC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Время</w:t>
            </w:r>
          </w:p>
        </w:tc>
        <w:tc>
          <w:tcPr>
            <w:tcW w:w="1317" w:type="pct"/>
          </w:tcPr>
          <w:p w:rsidR="008A19CC" w:rsidRPr="00E74432" w:rsidRDefault="008A19CC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Тема</w:t>
            </w:r>
          </w:p>
        </w:tc>
        <w:tc>
          <w:tcPr>
            <w:tcW w:w="1300" w:type="pct"/>
          </w:tcPr>
          <w:p w:rsidR="008A19CC" w:rsidRPr="00E74432" w:rsidRDefault="008A19CC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1227" w:type="pct"/>
          </w:tcPr>
          <w:p w:rsidR="008A19CC" w:rsidRPr="00E74432" w:rsidRDefault="008A19CC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Место проведения</w:t>
            </w:r>
          </w:p>
        </w:tc>
      </w:tr>
      <w:tr w:rsidR="00E74432" w:rsidRPr="00E74432" w:rsidTr="000C11EF">
        <w:tc>
          <w:tcPr>
            <w:tcW w:w="1156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29.07.2026</w:t>
            </w:r>
          </w:p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с 10.00 до 11.00</w:t>
            </w:r>
          </w:p>
        </w:tc>
        <w:tc>
          <w:tcPr>
            <w:tcW w:w="1317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Территориальное планирование</w:t>
            </w:r>
          </w:p>
        </w:tc>
        <w:tc>
          <w:tcPr>
            <w:tcW w:w="1300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Углова Юлия Николаевна –начальник отдела территориального планирования и землеустройства</w:t>
            </w:r>
          </w:p>
        </w:tc>
        <w:tc>
          <w:tcPr>
            <w:tcW w:w="1227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 xml:space="preserve">г. Тула, </w:t>
            </w:r>
            <w:r w:rsidRPr="00E74432">
              <w:rPr>
                <w:sz w:val="26"/>
                <w:szCs w:val="26"/>
              </w:rPr>
              <w:br/>
              <w:t>ул. Гоголевская, 73, по телефону (4872) 56-76-13</w:t>
            </w:r>
          </w:p>
        </w:tc>
      </w:tr>
      <w:tr w:rsidR="00E74432" w:rsidRPr="00E74432" w:rsidTr="000C11EF">
        <w:tc>
          <w:tcPr>
            <w:tcW w:w="1156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15.07.2026</w:t>
            </w:r>
          </w:p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с 10.00 до 11.00</w:t>
            </w:r>
          </w:p>
        </w:tc>
        <w:tc>
          <w:tcPr>
            <w:tcW w:w="1317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Сведения ИСОГД</w:t>
            </w:r>
          </w:p>
        </w:tc>
        <w:tc>
          <w:tcPr>
            <w:tcW w:w="1300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Томилина Елена Николаевна – начальник отдела ИСОГД</w:t>
            </w:r>
          </w:p>
        </w:tc>
        <w:tc>
          <w:tcPr>
            <w:tcW w:w="1227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 xml:space="preserve">г. Тула, </w:t>
            </w:r>
            <w:r w:rsidRPr="00E74432">
              <w:rPr>
                <w:sz w:val="26"/>
                <w:szCs w:val="26"/>
              </w:rPr>
              <w:br/>
              <w:t>ул. Гоголевская, 73, по телефону (4872) 56-76-13</w:t>
            </w:r>
          </w:p>
        </w:tc>
      </w:tr>
      <w:tr w:rsidR="00E74432" w:rsidRPr="00E74432" w:rsidTr="000C11EF">
        <w:tc>
          <w:tcPr>
            <w:tcW w:w="1156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29.07.2026</w:t>
            </w:r>
          </w:p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с 10.00 до 11.00</w:t>
            </w:r>
          </w:p>
        </w:tc>
        <w:tc>
          <w:tcPr>
            <w:tcW w:w="1317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Вопросы строительства</w:t>
            </w:r>
          </w:p>
        </w:tc>
        <w:tc>
          <w:tcPr>
            <w:tcW w:w="1300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Губарева Анна Юрьевна – начальник отдела застройки</w:t>
            </w:r>
          </w:p>
        </w:tc>
        <w:tc>
          <w:tcPr>
            <w:tcW w:w="1227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 xml:space="preserve">г. Тула, </w:t>
            </w:r>
            <w:r w:rsidRPr="00E74432">
              <w:rPr>
                <w:sz w:val="26"/>
                <w:szCs w:val="26"/>
              </w:rPr>
              <w:br/>
              <w:t>ул. Гоголевская, 73, по телефону (4872) 56-76-13</w:t>
            </w:r>
          </w:p>
        </w:tc>
      </w:tr>
      <w:tr w:rsidR="00E74432" w:rsidRPr="00E74432" w:rsidTr="000C11EF">
        <w:tc>
          <w:tcPr>
            <w:tcW w:w="1156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29.07.2026</w:t>
            </w:r>
          </w:p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с 10.00 до 11.00</w:t>
            </w:r>
          </w:p>
        </w:tc>
        <w:tc>
          <w:tcPr>
            <w:tcW w:w="1317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Паспорт внешнего вида</w:t>
            </w:r>
          </w:p>
        </w:tc>
        <w:tc>
          <w:tcPr>
            <w:tcW w:w="1300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Паешина Наталья Владимировна – начальник сектора архитектурного облика города</w:t>
            </w:r>
          </w:p>
        </w:tc>
        <w:tc>
          <w:tcPr>
            <w:tcW w:w="1227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 xml:space="preserve">г. Тула, </w:t>
            </w:r>
            <w:r w:rsidRPr="00E74432">
              <w:rPr>
                <w:sz w:val="26"/>
                <w:szCs w:val="26"/>
              </w:rPr>
              <w:br/>
              <w:t>ул. Гоголевская, 73, по телефону (4872) 56-76-13</w:t>
            </w:r>
          </w:p>
        </w:tc>
      </w:tr>
      <w:tr w:rsidR="00E74432" w:rsidRPr="00E74432" w:rsidTr="000C11EF">
        <w:tc>
          <w:tcPr>
            <w:tcW w:w="1156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29.07.2026</w:t>
            </w:r>
          </w:p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с 10.00 до 11.00</w:t>
            </w:r>
          </w:p>
        </w:tc>
        <w:tc>
          <w:tcPr>
            <w:tcW w:w="1317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Разрешение на использование земель</w:t>
            </w:r>
          </w:p>
        </w:tc>
        <w:tc>
          <w:tcPr>
            <w:tcW w:w="1300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Борзова Юлия Александровна – начальник сектора подготовки разрешений на использование земель</w:t>
            </w:r>
          </w:p>
        </w:tc>
        <w:tc>
          <w:tcPr>
            <w:tcW w:w="1227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 xml:space="preserve">г. Тула, </w:t>
            </w:r>
            <w:r w:rsidRPr="00E74432">
              <w:rPr>
                <w:sz w:val="26"/>
                <w:szCs w:val="26"/>
              </w:rPr>
              <w:br/>
              <w:t>ул. Гоголевская, 73, по телефону (4872) 56-76-13</w:t>
            </w:r>
          </w:p>
        </w:tc>
      </w:tr>
      <w:tr w:rsidR="00E74432" w:rsidRPr="00A25A87" w:rsidTr="000C11EF">
        <w:tc>
          <w:tcPr>
            <w:tcW w:w="1156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29.07.2026</w:t>
            </w:r>
          </w:p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с 10.00 до 11.00</w:t>
            </w:r>
          </w:p>
        </w:tc>
        <w:tc>
          <w:tcPr>
            <w:tcW w:w="1317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>Градостроительный план земельного участка</w:t>
            </w:r>
          </w:p>
        </w:tc>
        <w:tc>
          <w:tcPr>
            <w:tcW w:w="1300" w:type="pct"/>
          </w:tcPr>
          <w:p w:rsidR="00E74432" w:rsidRPr="00E74432" w:rsidRDefault="00E74432" w:rsidP="00E74432">
            <w:pPr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 xml:space="preserve">Васина Ирина Владимировна – начальник отдела выдачи градостроительных планов земельных участков </w:t>
            </w:r>
          </w:p>
        </w:tc>
        <w:tc>
          <w:tcPr>
            <w:tcW w:w="1227" w:type="pct"/>
          </w:tcPr>
          <w:p w:rsidR="00E74432" w:rsidRPr="00E74432" w:rsidRDefault="00E74432" w:rsidP="00E74432">
            <w:pPr>
              <w:ind w:right="142"/>
              <w:jc w:val="both"/>
              <w:rPr>
                <w:sz w:val="26"/>
                <w:szCs w:val="26"/>
              </w:rPr>
            </w:pPr>
            <w:r w:rsidRPr="00E74432">
              <w:rPr>
                <w:sz w:val="26"/>
                <w:szCs w:val="26"/>
              </w:rPr>
              <w:t xml:space="preserve">г. Тула, </w:t>
            </w:r>
            <w:r w:rsidRPr="00E74432">
              <w:rPr>
                <w:sz w:val="26"/>
                <w:szCs w:val="26"/>
              </w:rPr>
              <w:br/>
              <w:t>ул. Гоголевская, 73, по телефону (4872) 56-76-13</w:t>
            </w:r>
          </w:p>
        </w:tc>
      </w:tr>
    </w:tbl>
    <w:p w:rsidR="008A19CC" w:rsidRPr="00A25A87" w:rsidRDefault="008A19CC" w:rsidP="00311239">
      <w:pPr>
        <w:ind w:right="142" w:firstLine="709"/>
        <w:jc w:val="both"/>
        <w:rPr>
          <w:sz w:val="26"/>
          <w:szCs w:val="26"/>
          <w:highlight w:val="yellow"/>
        </w:rPr>
      </w:pPr>
    </w:p>
    <w:p w:rsidR="00594619" w:rsidRPr="008D2112" w:rsidRDefault="00897B01" w:rsidP="00FA57D8">
      <w:pPr>
        <w:pStyle w:val="1"/>
        <w:rPr>
          <w:b/>
          <w:sz w:val="26"/>
          <w:szCs w:val="26"/>
        </w:rPr>
      </w:pPr>
      <w:r w:rsidRPr="008D2112">
        <w:rPr>
          <w:b/>
          <w:sz w:val="26"/>
          <w:szCs w:val="26"/>
        </w:rPr>
        <w:t>Управление культуры и туризма администрации города Тулы</w:t>
      </w:r>
    </w:p>
    <w:tbl>
      <w:tblPr>
        <w:tblStyle w:val="afa"/>
        <w:tblpPr w:leftFromText="180" w:rightFromText="180" w:vertAnchor="text" w:horzAnchor="margin" w:tblpX="260" w:tblpY="60"/>
        <w:tblW w:w="4795" w:type="pct"/>
        <w:tblLook w:val="04A0" w:firstRow="1" w:lastRow="0" w:firstColumn="1" w:lastColumn="0" w:noHBand="0" w:noVBand="1"/>
      </w:tblPr>
      <w:tblGrid>
        <w:gridCol w:w="1529"/>
        <w:gridCol w:w="3330"/>
        <w:gridCol w:w="2622"/>
        <w:gridCol w:w="2296"/>
      </w:tblGrid>
      <w:tr w:rsidR="008A19CC" w:rsidRPr="008D2112" w:rsidTr="00F93802"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9CC" w:rsidRPr="008D2112" w:rsidRDefault="008A19CC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Время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9CC" w:rsidRPr="008D2112" w:rsidRDefault="008A19CC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Тема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9CC" w:rsidRPr="008D2112" w:rsidRDefault="008A19CC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9CC" w:rsidRPr="008D2112" w:rsidRDefault="008A19CC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Место проведения</w:t>
            </w:r>
          </w:p>
        </w:tc>
      </w:tr>
      <w:tr w:rsidR="008D2112" w:rsidRPr="008D2112" w:rsidTr="00F93802"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ind w:right="142"/>
              <w:jc w:val="center"/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02.07.2026</w:t>
            </w:r>
          </w:p>
          <w:p w:rsidR="008D2112" w:rsidRPr="008D2112" w:rsidRDefault="008D2112" w:rsidP="008D2112">
            <w:pPr>
              <w:ind w:right="142"/>
              <w:jc w:val="both"/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с 14.00 до 18.00</w:t>
            </w:r>
          </w:p>
          <w:p w:rsidR="008D2112" w:rsidRPr="008D2112" w:rsidRDefault="008D2112" w:rsidP="008D2112">
            <w:pPr>
              <w:ind w:right="142"/>
              <w:jc w:val="both"/>
              <w:rPr>
                <w:sz w:val="26"/>
                <w:szCs w:val="26"/>
              </w:rPr>
            </w:pP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rPr>
                <w:rFonts w:ascii="PT Astra Serif" w:hAnsi="PT Astra Serif"/>
                <w:sz w:val="26"/>
                <w:szCs w:val="26"/>
              </w:rPr>
            </w:pPr>
            <w:r w:rsidRPr="008D211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О порядке установки мемориальных досок  в </w:t>
            </w:r>
            <w:r w:rsidRPr="008D2112">
              <w:rPr>
                <w:rFonts w:ascii="PT Astra Serif" w:hAnsi="PT Astra Serif"/>
                <w:sz w:val="26"/>
                <w:szCs w:val="26"/>
              </w:rPr>
              <w:lastRenderedPageBreak/>
              <w:t>муниципальном образовании город Тула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rPr>
                <w:rFonts w:ascii="PT Astra Serif" w:hAnsi="PT Astra Serif"/>
                <w:sz w:val="26"/>
                <w:szCs w:val="26"/>
              </w:rPr>
            </w:pPr>
            <w:r w:rsidRPr="008D2112">
              <w:rPr>
                <w:rFonts w:ascii="PT Astra Serif" w:hAnsi="PT Astra Serif"/>
                <w:sz w:val="26"/>
                <w:szCs w:val="26"/>
              </w:rPr>
              <w:lastRenderedPageBreak/>
              <w:t>Аверьянова Марина Юрьевна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 xml:space="preserve">г. Тула, </w:t>
            </w:r>
          </w:p>
          <w:p w:rsidR="008D2112" w:rsidRPr="008D2112" w:rsidRDefault="008D2112" w:rsidP="008D2112">
            <w:pPr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ул. Советская, д. 2</w:t>
            </w:r>
            <w:r w:rsidRPr="008D2112">
              <w:rPr>
                <w:sz w:val="26"/>
                <w:szCs w:val="26"/>
              </w:rPr>
              <w:br/>
            </w:r>
          </w:p>
        </w:tc>
      </w:tr>
      <w:tr w:rsidR="008D2112" w:rsidRPr="00A25A87" w:rsidTr="00F93802"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ind w:right="142"/>
              <w:jc w:val="center"/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16.07.2026</w:t>
            </w:r>
          </w:p>
          <w:p w:rsidR="008D2112" w:rsidRPr="008D2112" w:rsidRDefault="008D2112" w:rsidP="008D2112">
            <w:pPr>
              <w:ind w:right="142"/>
              <w:jc w:val="both"/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с 14.00 до 18.00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rPr>
                <w:rFonts w:ascii="PT Astra Serif" w:hAnsi="PT Astra Serif"/>
                <w:sz w:val="26"/>
                <w:szCs w:val="26"/>
              </w:rPr>
            </w:pPr>
            <w:r w:rsidRPr="008D2112">
              <w:rPr>
                <w:rFonts w:ascii="PT Astra Serif" w:hAnsi="PT Astra Serif"/>
                <w:sz w:val="26"/>
                <w:szCs w:val="26"/>
              </w:rPr>
              <w:t xml:space="preserve">О порядке посещения мероприятий мобилизованными и членами их семей в соответствии с постановлением администрации города Тулы от 01.02.2023 № 36 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rPr>
                <w:rFonts w:ascii="PT Astra Serif" w:hAnsi="PT Astra Serif"/>
                <w:sz w:val="26"/>
                <w:szCs w:val="26"/>
              </w:rPr>
            </w:pPr>
            <w:r w:rsidRPr="008D2112">
              <w:rPr>
                <w:rFonts w:ascii="PT Astra Serif" w:hAnsi="PT Astra Serif"/>
                <w:sz w:val="26"/>
                <w:szCs w:val="26"/>
              </w:rPr>
              <w:t>Беляева Ольга Геннадьевна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112" w:rsidRPr="008D2112" w:rsidRDefault="008D2112" w:rsidP="008D2112">
            <w:pPr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 xml:space="preserve">г. Тула, </w:t>
            </w:r>
          </w:p>
          <w:p w:rsidR="008D2112" w:rsidRPr="008D2112" w:rsidRDefault="008D2112" w:rsidP="008D2112">
            <w:pPr>
              <w:rPr>
                <w:sz w:val="26"/>
                <w:szCs w:val="26"/>
              </w:rPr>
            </w:pPr>
            <w:r w:rsidRPr="008D2112">
              <w:rPr>
                <w:sz w:val="26"/>
                <w:szCs w:val="26"/>
              </w:rPr>
              <w:t>ул. Советская, д. 2</w:t>
            </w:r>
            <w:r w:rsidRPr="008D2112">
              <w:rPr>
                <w:sz w:val="26"/>
                <w:szCs w:val="26"/>
              </w:rPr>
              <w:br/>
            </w:r>
          </w:p>
        </w:tc>
      </w:tr>
    </w:tbl>
    <w:p w:rsidR="005E72CD" w:rsidRPr="00A25A87" w:rsidRDefault="005E72CD" w:rsidP="0041675B">
      <w:pPr>
        <w:jc w:val="center"/>
        <w:rPr>
          <w:sz w:val="26"/>
          <w:szCs w:val="26"/>
          <w:highlight w:val="yellow"/>
        </w:rPr>
      </w:pPr>
    </w:p>
    <w:p w:rsidR="00610842" w:rsidRPr="00CD6F9D" w:rsidRDefault="00897B01" w:rsidP="00FA57D8">
      <w:pPr>
        <w:pStyle w:val="1"/>
        <w:rPr>
          <w:b/>
          <w:sz w:val="26"/>
          <w:szCs w:val="26"/>
        </w:rPr>
      </w:pPr>
      <w:r w:rsidRPr="00CD6F9D">
        <w:rPr>
          <w:b/>
          <w:sz w:val="26"/>
          <w:szCs w:val="26"/>
        </w:rPr>
        <w:t>Комитет имущественных и земельных отношений администрации города Тулы</w:t>
      </w:r>
    </w:p>
    <w:tbl>
      <w:tblPr>
        <w:tblStyle w:val="afa"/>
        <w:tblpPr w:leftFromText="180" w:rightFromText="180" w:vertAnchor="text" w:horzAnchor="margin" w:tblpX="269" w:tblpY="60"/>
        <w:tblW w:w="4795" w:type="pct"/>
        <w:tblLook w:val="04A0" w:firstRow="1" w:lastRow="0" w:firstColumn="1" w:lastColumn="0" w:noHBand="0" w:noVBand="1"/>
      </w:tblPr>
      <w:tblGrid>
        <w:gridCol w:w="1529"/>
        <w:gridCol w:w="3523"/>
        <w:gridCol w:w="2433"/>
        <w:gridCol w:w="2292"/>
      </w:tblGrid>
      <w:tr w:rsidR="001A7D7D" w:rsidRPr="00A25A87" w:rsidTr="00862259">
        <w:tc>
          <w:tcPr>
            <w:tcW w:w="782" w:type="pct"/>
          </w:tcPr>
          <w:p w:rsidR="00B70E05" w:rsidRPr="00CD6F9D" w:rsidRDefault="00B70E05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CD6F9D">
              <w:rPr>
                <w:sz w:val="26"/>
                <w:szCs w:val="26"/>
              </w:rPr>
              <w:t>Время</w:t>
            </w:r>
          </w:p>
        </w:tc>
        <w:tc>
          <w:tcPr>
            <w:tcW w:w="1802" w:type="pct"/>
          </w:tcPr>
          <w:p w:rsidR="00B70E05" w:rsidRPr="00CD6F9D" w:rsidRDefault="00B70E05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CD6F9D">
              <w:rPr>
                <w:sz w:val="26"/>
                <w:szCs w:val="26"/>
              </w:rPr>
              <w:t>Тема</w:t>
            </w:r>
          </w:p>
        </w:tc>
        <w:tc>
          <w:tcPr>
            <w:tcW w:w="1244" w:type="pct"/>
          </w:tcPr>
          <w:p w:rsidR="00B70E05" w:rsidRPr="00CD6F9D" w:rsidRDefault="00B70E05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CD6F9D">
              <w:rPr>
                <w:sz w:val="26"/>
                <w:szCs w:val="26"/>
              </w:rPr>
              <w:t>ФИО, должностного лица, проводящего консультацию</w:t>
            </w:r>
          </w:p>
        </w:tc>
        <w:tc>
          <w:tcPr>
            <w:tcW w:w="1172" w:type="pct"/>
          </w:tcPr>
          <w:p w:rsidR="00B70E05" w:rsidRPr="00CD6F9D" w:rsidRDefault="00B70E05" w:rsidP="00F93802">
            <w:pPr>
              <w:ind w:right="142"/>
              <w:jc w:val="center"/>
              <w:rPr>
                <w:sz w:val="26"/>
                <w:szCs w:val="26"/>
              </w:rPr>
            </w:pPr>
            <w:r w:rsidRPr="00CD6F9D">
              <w:rPr>
                <w:sz w:val="26"/>
                <w:szCs w:val="26"/>
              </w:rPr>
              <w:t>Место проведения</w:t>
            </w:r>
          </w:p>
        </w:tc>
      </w:tr>
      <w:tr w:rsidR="00CD6F9D" w:rsidRPr="00A25A87" w:rsidTr="00862259">
        <w:tc>
          <w:tcPr>
            <w:tcW w:w="78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06.07.2026</w:t>
            </w:r>
          </w:p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с 10.00 до 11.00</w:t>
            </w:r>
          </w:p>
        </w:tc>
        <w:tc>
          <w:tcPr>
            <w:tcW w:w="180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Оформление земельных участков под гаражами</w:t>
            </w:r>
          </w:p>
        </w:tc>
        <w:tc>
          <w:tcPr>
            <w:tcW w:w="1244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Стаханова Евгения Александровна,  референт отдела земельных отношений</w:t>
            </w:r>
          </w:p>
        </w:tc>
        <w:tc>
          <w:tcPr>
            <w:tcW w:w="117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г.</w:t>
            </w:r>
            <w:r w:rsidRPr="00CD6F9D">
              <w:rPr>
                <w:sz w:val="26"/>
                <w:szCs w:val="26"/>
              </w:rPr>
              <w:t> </w:t>
            </w:r>
            <w:r w:rsidRPr="00CD6F9D">
              <w:rPr>
                <w:rFonts w:ascii="PT Astra Serif" w:hAnsi="PT Astra Serif"/>
                <w:sz w:val="26"/>
                <w:szCs w:val="26"/>
              </w:rPr>
              <w:t xml:space="preserve">Тула, </w:t>
            </w:r>
            <w:r w:rsidRPr="00CD6F9D">
              <w:rPr>
                <w:rFonts w:ascii="PT Astra Serif" w:hAnsi="PT Astra Serif"/>
                <w:sz w:val="26"/>
                <w:szCs w:val="26"/>
              </w:rPr>
              <w:br/>
              <w:t>ул. Гоголевская, 73, по телефону 52-07-00 (доб. 717)</w:t>
            </w:r>
          </w:p>
        </w:tc>
      </w:tr>
      <w:tr w:rsidR="00CD6F9D" w:rsidRPr="00A25A87" w:rsidTr="00862259">
        <w:tc>
          <w:tcPr>
            <w:tcW w:w="78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13.07.2026</w:t>
            </w:r>
          </w:p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с 10.00 до 11.00</w:t>
            </w:r>
          </w:p>
        </w:tc>
        <w:tc>
          <w:tcPr>
            <w:tcW w:w="180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Муниципальное имущество</w:t>
            </w:r>
          </w:p>
        </w:tc>
        <w:tc>
          <w:tcPr>
            <w:tcW w:w="1244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Заматаев Александр Викторович, заместитель начальника отдела управления муниципальным имуществом</w:t>
            </w:r>
          </w:p>
        </w:tc>
        <w:tc>
          <w:tcPr>
            <w:tcW w:w="117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г.</w:t>
            </w:r>
            <w:r w:rsidRPr="00CD6F9D">
              <w:rPr>
                <w:sz w:val="26"/>
                <w:szCs w:val="26"/>
              </w:rPr>
              <w:t> </w:t>
            </w:r>
            <w:r w:rsidRPr="00CD6F9D">
              <w:rPr>
                <w:rFonts w:ascii="PT Astra Serif" w:hAnsi="PT Astra Serif"/>
                <w:sz w:val="26"/>
                <w:szCs w:val="26"/>
              </w:rPr>
              <w:t xml:space="preserve">Тула, </w:t>
            </w:r>
            <w:r w:rsidRPr="00CD6F9D">
              <w:rPr>
                <w:rFonts w:ascii="PT Astra Serif" w:hAnsi="PT Astra Serif"/>
                <w:sz w:val="26"/>
                <w:szCs w:val="26"/>
              </w:rPr>
              <w:br/>
              <w:t>ул. Гоголевская, 73, по телефону 52-07-00 (доб. 748)</w:t>
            </w:r>
          </w:p>
        </w:tc>
      </w:tr>
      <w:tr w:rsidR="00CD6F9D" w:rsidRPr="00A25A87" w:rsidTr="00862259">
        <w:tc>
          <w:tcPr>
            <w:tcW w:w="78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20.07.2026</w:t>
            </w:r>
          </w:p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с 10.00 до 11.00</w:t>
            </w:r>
          </w:p>
        </w:tc>
        <w:tc>
          <w:tcPr>
            <w:tcW w:w="180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Приватизация жилых помещений</w:t>
            </w:r>
          </w:p>
        </w:tc>
        <w:tc>
          <w:tcPr>
            <w:tcW w:w="1244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Екимова Елена Николаевна, начальник отдела соц. найма и приватизации</w:t>
            </w:r>
          </w:p>
        </w:tc>
        <w:tc>
          <w:tcPr>
            <w:tcW w:w="117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г.</w:t>
            </w:r>
            <w:r w:rsidRPr="00CD6F9D">
              <w:rPr>
                <w:sz w:val="26"/>
                <w:szCs w:val="26"/>
              </w:rPr>
              <w:t> </w:t>
            </w:r>
            <w:r w:rsidRPr="00CD6F9D">
              <w:rPr>
                <w:rFonts w:ascii="PT Astra Serif" w:hAnsi="PT Astra Serif"/>
                <w:sz w:val="26"/>
                <w:szCs w:val="26"/>
              </w:rPr>
              <w:t xml:space="preserve">Тула, </w:t>
            </w:r>
            <w:r w:rsidRPr="00CD6F9D">
              <w:rPr>
                <w:rFonts w:ascii="PT Astra Serif" w:hAnsi="PT Astra Serif"/>
                <w:sz w:val="26"/>
                <w:szCs w:val="26"/>
              </w:rPr>
              <w:br/>
              <w:t>ул. Гоголевская, 73, по телефону 52-07-00 (доб. 730)</w:t>
            </w:r>
          </w:p>
        </w:tc>
      </w:tr>
      <w:tr w:rsidR="00CD6F9D" w:rsidRPr="00A25A87" w:rsidTr="00862259">
        <w:tc>
          <w:tcPr>
            <w:tcW w:w="78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27.07.2026 с 10.00 до 11.00</w:t>
            </w:r>
          </w:p>
        </w:tc>
        <w:tc>
          <w:tcPr>
            <w:tcW w:w="180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Муниципальные жилые помещения</w:t>
            </w:r>
          </w:p>
        </w:tc>
        <w:tc>
          <w:tcPr>
            <w:tcW w:w="1244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Кудряшова Елена Петровна,  начальник ОМЖФ</w:t>
            </w:r>
          </w:p>
        </w:tc>
        <w:tc>
          <w:tcPr>
            <w:tcW w:w="1172" w:type="pct"/>
          </w:tcPr>
          <w:p w:rsidR="00CD6F9D" w:rsidRPr="00CD6F9D" w:rsidRDefault="00CD6F9D" w:rsidP="00CD6F9D">
            <w:pPr>
              <w:ind w:right="142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D6F9D">
              <w:rPr>
                <w:rFonts w:ascii="PT Astra Serif" w:hAnsi="PT Astra Serif"/>
                <w:sz w:val="26"/>
                <w:szCs w:val="26"/>
              </w:rPr>
              <w:t>г.</w:t>
            </w:r>
            <w:r w:rsidRPr="00CD6F9D">
              <w:rPr>
                <w:sz w:val="26"/>
                <w:szCs w:val="26"/>
              </w:rPr>
              <w:t> </w:t>
            </w:r>
            <w:r w:rsidRPr="00CD6F9D">
              <w:rPr>
                <w:rFonts w:ascii="PT Astra Serif" w:hAnsi="PT Astra Serif"/>
                <w:sz w:val="26"/>
                <w:szCs w:val="26"/>
              </w:rPr>
              <w:t xml:space="preserve">Тула, </w:t>
            </w:r>
            <w:r w:rsidRPr="00CD6F9D">
              <w:rPr>
                <w:rFonts w:ascii="PT Astra Serif" w:hAnsi="PT Astra Serif"/>
                <w:sz w:val="26"/>
                <w:szCs w:val="26"/>
              </w:rPr>
              <w:br/>
              <w:t>ул. Гоголевская, 73, по телефону 52-07-00 (доб. 718)</w:t>
            </w:r>
          </w:p>
        </w:tc>
      </w:tr>
    </w:tbl>
    <w:p w:rsidR="00B56F5F" w:rsidRPr="00A25A87" w:rsidRDefault="00B56F5F" w:rsidP="00E45261">
      <w:pPr>
        <w:pStyle w:val="1"/>
        <w:rPr>
          <w:color w:val="FF0000"/>
          <w:sz w:val="26"/>
          <w:szCs w:val="26"/>
          <w:highlight w:val="yellow"/>
        </w:rPr>
      </w:pPr>
    </w:p>
    <w:p w:rsidR="000F19F3" w:rsidRPr="00474140" w:rsidRDefault="00E45261" w:rsidP="000F19F3">
      <w:pPr>
        <w:pStyle w:val="1"/>
        <w:rPr>
          <w:b/>
          <w:sz w:val="26"/>
          <w:szCs w:val="26"/>
        </w:rPr>
      </w:pPr>
      <w:r w:rsidRPr="00474140">
        <w:rPr>
          <w:b/>
          <w:sz w:val="26"/>
          <w:szCs w:val="26"/>
        </w:rPr>
        <w:t>Управление физической культуры и спорта администрации города Тулы</w:t>
      </w:r>
    </w:p>
    <w:tbl>
      <w:tblPr>
        <w:tblStyle w:val="afa"/>
        <w:tblpPr w:leftFromText="180" w:rightFromText="180" w:vertAnchor="text" w:horzAnchor="margin" w:tblpX="260" w:tblpY="60"/>
        <w:tblW w:w="4795" w:type="pct"/>
        <w:tblLook w:val="04A0" w:firstRow="1" w:lastRow="0" w:firstColumn="1" w:lastColumn="0" w:noHBand="0" w:noVBand="1"/>
      </w:tblPr>
      <w:tblGrid>
        <w:gridCol w:w="1529"/>
        <w:gridCol w:w="3555"/>
        <w:gridCol w:w="2204"/>
        <w:gridCol w:w="2489"/>
      </w:tblGrid>
      <w:tr w:rsidR="00E45261" w:rsidRPr="00474140" w:rsidTr="00243499"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474140" w:rsidRDefault="00E45261" w:rsidP="00243499">
            <w:pPr>
              <w:ind w:right="142"/>
              <w:jc w:val="center"/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</w:rPr>
              <w:t>Время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474140" w:rsidRDefault="00E45261" w:rsidP="00243499">
            <w:pPr>
              <w:ind w:right="142"/>
              <w:jc w:val="center"/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</w:rPr>
              <w:t>Тема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474140" w:rsidRDefault="00E45261" w:rsidP="00243499">
            <w:pPr>
              <w:ind w:right="142"/>
              <w:jc w:val="center"/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</w:rPr>
              <w:t xml:space="preserve">ФИО, должностного лица, </w:t>
            </w:r>
            <w:r w:rsidRPr="00474140">
              <w:rPr>
                <w:sz w:val="26"/>
                <w:szCs w:val="26"/>
              </w:rPr>
              <w:lastRenderedPageBreak/>
              <w:t>проводящего консультацию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474140" w:rsidRDefault="00E45261" w:rsidP="00243499">
            <w:pPr>
              <w:ind w:right="142"/>
              <w:jc w:val="center"/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</w:rPr>
              <w:lastRenderedPageBreak/>
              <w:t>Место проведения</w:t>
            </w:r>
          </w:p>
        </w:tc>
      </w:tr>
      <w:tr w:rsidR="00E45261" w:rsidRPr="00474140" w:rsidTr="00243499"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474140" w:rsidRDefault="00474140" w:rsidP="00243499">
            <w:pPr>
              <w:ind w:right="142"/>
              <w:jc w:val="both"/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</w:rPr>
              <w:t>14.07</w:t>
            </w:r>
            <w:r w:rsidR="00E45261" w:rsidRPr="00474140">
              <w:rPr>
                <w:sz w:val="26"/>
                <w:szCs w:val="26"/>
              </w:rPr>
              <w:t>.2026</w:t>
            </w:r>
          </w:p>
          <w:p w:rsidR="00E45261" w:rsidRPr="00474140" w:rsidRDefault="00E45261" w:rsidP="00243499">
            <w:pPr>
              <w:ind w:right="142"/>
              <w:jc w:val="both"/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</w:rPr>
              <w:t>с 16.00 до 18.00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474140" w:rsidRDefault="00E45261" w:rsidP="00243499">
            <w:pPr>
              <w:ind w:right="142"/>
              <w:jc w:val="center"/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  <w:shd w:val="clear" w:color="auto" w:fill="FFFFFF"/>
              </w:rPr>
              <w:t>Спорт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474140" w:rsidRDefault="00E45261" w:rsidP="00243499">
            <w:pPr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lang w:eastAsia="ru-RU"/>
              </w:rPr>
            </w:pPr>
            <w:r w:rsidRPr="00474140">
              <w:rPr>
                <w:sz w:val="26"/>
                <w:szCs w:val="26"/>
                <w:lang w:eastAsia="ru-RU"/>
              </w:rPr>
              <w:t>Матевосян</w:t>
            </w:r>
          </w:p>
          <w:p w:rsidR="00E45261" w:rsidRPr="00474140" w:rsidRDefault="00E45261" w:rsidP="00243499">
            <w:pPr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lang w:eastAsia="ru-RU"/>
              </w:rPr>
            </w:pPr>
            <w:r w:rsidRPr="00474140">
              <w:rPr>
                <w:sz w:val="26"/>
                <w:szCs w:val="26"/>
                <w:lang w:eastAsia="ru-RU"/>
              </w:rPr>
              <w:t>Артур</w:t>
            </w:r>
          </w:p>
          <w:p w:rsidR="00E45261" w:rsidRPr="00474140" w:rsidRDefault="00E45261" w:rsidP="00243499">
            <w:pPr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lang w:eastAsia="ru-RU"/>
              </w:rPr>
            </w:pPr>
            <w:r w:rsidRPr="00474140">
              <w:rPr>
                <w:sz w:val="26"/>
                <w:szCs w:val="26"/>
                <w:lang w:eastAsia="ru-RU"/>
              </w:rPr>
              <w:t>Асканазович -</w:t>
            </w:r>
          </w:p>
          <w:p w:rsidR="00E45261" w:rsidRPr="00474140" w:rsidRDefault="00E45261" w:rsidP="00243499">
            <w:pPr>
              <w:suppressAutoHyphens w:val="0"/>
              <w:autoSpaceDE w:val="0"/>
              <w:autoSpaceDN w:val="0"/>
              <w:adjustRightInd w:val="0"/>
              <w:rPr>
                <w:sz w:val="26"/>
                <w:szCs w:val="26"/>
                <w:lang w:eastAsia="ru-RU"/>
              </w:rPr>
            </w:pPr>
            <w:r w:rsidRPr="00474140">
              <w:rPr>
                <w:sz w:val="26"/>
                <w:szCs w:val="26"/>
                <w:lang w:eastAsia="ru-RU"/>
              </w:rPr>
              <w:t>начальник</w:t>
            </w:r>
          </w:p>
          <w:p w:rsidR="00E45261" w:rsidRPr="00474140" w:rsidRDefault="00E45261" w:rsidP="00243499">
            <w:pPr>
              <w:ind w:right="142"/>
              <w:rPr>
                <w:sz w:val="26"/>
                <w:szCs w:val="26"/>
              </w:rPr>
            </w:pPr>
            <w:r w:rsidRPr="00474140">
              <w:rPr>
                <w:sz w:val="26"/>
                <w:szCs w:val="26"/>
                <w:lang w:eastAsia="ru-RU"/>
              </w:rPr>
              <w:t xml:space="preserve">управления </w:t>
            </w:r>
            <w:r w:rsidRPr="00474140">
              <w:rPr>
                <w:sz w:val="26"/>
                <w:szCs w:val="26"/>
              </w:rPr>
              <w:t xml:space="preserve"> </w:t>
            </w:r>
            <w:r w:rsidRPr="00474140">
              <w:rPr>
                <w:sz w:val="26"/>
                <w:szCs w:val="26"/>
                <w:lang w:eastAsia="ru-RU"/>
              </w:rPr>
              <w:t>физической культуры и спорта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61" w:rsidRPr="00474140" w:rsidRDefault="00E45261" w:rsidP="00243499">
            <w:pPr>
              <w:ind w:right="142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474140">
              <w:rPr>
                <w:color w:val="000000"/>
                <w:sz w:val="26"/>
                <w:szCs w:val="26"/>
                <w:shd w:val="clear" w:color="auto" w:fill="FFFFFF"/>
              </w:rPr>
              <w:t>г. Тула, ул. Тимирязева, дом 101, к.1,</w:t>
            </w:r>
          </w:p>
          <w:p w:rsidR="00E45261" w:rsidRPr="00474140" w:rsidRDefault="00E45261" w:rsidP="00243499">
            <w:pPr>
              <w:ind w:right="142"/>
              <w:rPr>
                <w:sz w:val="26"/>
                <w:szCs w:val="26"/>
              </w:rPr>
            </w:pPr>
            <w:r w:rsidRPr="00474140">
              <w:rPr>
                <w:color w:val="000000"/>
                <w:sz w:val="26"/>
                <w:szCs w:val="26"/>
                <w:shd w:val="clear" w:color="auto" w:fill="FFFFFF"/>
              </w:rPr>
              <w:t xml:space="preserve">по телефону </w:t>
            </w:r>
            <w:r w:rsidRPr="00474140">
              <w:rPr>
                <w:color w:val="000000"/>
                <w:sz w:val="26"/>
                <w:szCs w:val="26"/>
                <w:shd w:val="clear" w:color="auto" w:fill="FFFFFF"/>
              </w:rPr>
              <w:br/>
              <w:t>(4872) 65-73-72</w:t>
            </w:r>
          </w:p>
        </w:tc>
      </w:tr>
    </w:tbl>
    <w:p w:rsidR="005E72CD" w:rsidRPr="00474140" w:rsidRDefault="005E72CD" w:rsidP="00897B01">
      <w:pPr>
        <w:jc w:val="center"/>
        <w:rPr>
          <w:sz w:val="26"/>
          <w:szCs w:val="26"/>
        </w:rPr>
      </w:pPr>
    </w:p>
    <w:p w:rsidR="003527ED" w:rsidRPr="00A25A87" w:rsidRDefault="003527ED" w:rsidP="00897B01">
      <w:pPr>
        <w:jc w:val="center"/>
        <w:rPr>
          <w:sz w:val="26"/>
          <w:szCs w:val="26"/>
          <w:highlight w:val="yellow"/>
        </w:rPr>
      </w:pPr>
    </w:p>
    <w:p w:rsidR="001C0157" w:rsidRPr="00A25A87" w:rsidRDefault="001C0157" w:rsidP="008B05EB">
      <w:pPr>
        <w:jc w:val="center"/>
        <w:rPr>
          <w:sz w:val="26"/>
          <w:szCs w:val="26"/>
          <w:highlight w:val="yellow"/>
        </w:rPr>
      </w:pPr>
    </w:p>
    <w:p w:rsidR="001C0157" w:rsidRPr="00A25A87" w:rsidRDefault="001C0157" w:rsidP="008B05EB">
      <w:pPr>
        <w:jc w:val="center"/>
        <w:rPr>
          <w:sz w:val="26"/>
          <w:szCs w:val="26"/>
          <w:highlight w:val="yellow"/>
        </w:rPr>
      </w:pPr>
    </w:p>
    <w:p w:rsidR="007C2945" w:rsidRPr="00A25A87" w:rsidRDefault="007C2945" w:rsidP="008B05EB">
      <w:pPr>
        <w:jc w:val="center"/>
        <w:rPr>
          <w:sz w:val="26"/>
          <w:szCs w:val="26"/>
          <w:highlight w:val="yellow"/>
        </w:rPr>
      </w:pPr>
    </w:p>
    <w:p w:rsidR="00237C85" w:rsidRPr="00A25A87" w:rsidRDefault="00237C85" w:rsidP="008B05EB">
      <w:pPr>
        <w:jc w:val="center"/>
        <w:rPr>
          <w:sz w:val="26"/>
          <w:szCs w:val="26"/>
          <w:highlight w:val="yellow"/>
        </w:rPr>
      </w:pPr>
    </w:p>
    <w:tbl>
      <w:tblPr>
        <w:tblpPr w:leftFromText="180" w:rightFromText="180" w:vertAnchor="text" w:horzAnchor="margin" w:tblpY="79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1839B4" w:rsidRPr="00237CE2" w:rsidTr="001839B4">
        <w:trPr>
          <w:cantSplit/>
          <w:trHeight w:val="1276"/>
        </w:trPr>
        <w:tc>
          <w:tcPr>
            <w:tcW w:w="10195" w:type="dxa"/>
            <w:shd w:val="clear" w:color="auto" w:fill="auto"/>
          </w:tcPr>
          <w:p w:rsidR="001839B4" w:rsidRPr="00237CE2" w:rsidRDefault="001839B4" w:rsidP="00E617EB">
            <w:pPr>
              <w:rPr>
                <w:sz w:val="26"/>
                <w:szCs w:val="26"/>
              </w:rPr>
            </w:pPr>
          </w:p>
        </w:tc>
      </w:tr>
    </w:tbl>
    <w:p w:rsidR="00A17EE3" w:rsidRPr="00237CE2" w:rsidRDefault="00A17EE3" w:rsidP="00E617EB">
      <w:pPr>
        <w:rPr>
          <w:sz w:val="26"/>
          <w:szCs w:val="26"/>
        </w:rPr>
      </w:pPr>
    </w:p>
    <w:sectPr w:rsidR="00A17EE3" w:rsidRPr="00237CE2">
      <w:headerReference w:type="default" r:id="rId8"/>
      <w:pgSz w:w="11906" w:h="16838"/>
      <w:pgMar w:top="1134" w:right="567" w:bottom="1134" w:left="1134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ECE" w:rsidRDefault="00D10ECE">
      <w:r>
        <w:separator/>
      </w:r>
    </w:p>
  </w:endnote>
  <w:endnote w:type="continuationSeparator" w:id="0">
    <w:p w:rsidR="00D10ECE" w:rsidRDefault="00D10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ECE" w:rsidRDefault="00D10ECE">
      <w:r>
        <w:separator/>
      </w:r>
    </w:p>
  </w:footnote>
  <w:footnote w:type="continuationSeparator" w:id="0">
    <w:p w:rsidR="00D10ECE" w:rsidRDefault="00D10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306224"/>
      <w:docPartObj>
        <w:docPartGallery w:val="Page Numbers (Top of Page)"/>
        <w:docPartUnique/>
      </w:docPartObj>
    </w:sdtPr>
    <w:sdtEndPr/>
    <w:sdtContent>
      <w:p w:rsidR="002E2C3A" w:rsidRDefault="002E2C3A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F52">
          <w:rPr>
            <w:noProof/>
          </w:rPr>
          <w:t>14</w:t>
        </w:r>
        <w:r>
          <w:fldChar w:fldCharType="end"/>
        </w:r>
      </w:p>
    </w:sdtContent>
  </w:sdt>
  <w:p w:rsidR="002E2C3A" w:rsidRDefault="002E2C3A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5E2"/>
    <w:rsid w:val="000024BA"/>
    <w:rsid w:val="00002B97"/>
    <w:rsid w:val="00002C5E"/>
    <w:rsid w:val="00005908"/>
    <w:rsid w:val="00006DA8"/>
    <w:rsid w:val="00007B50"/>
    <w:rsid w:val="00007C7E"/>
    <w:rsid w:val="00010155"/>
    <w:rsid w:val="000102C8"/>
    <w:rsid w:val="000105FA"/>
    <w:rsid w:val="0001097D"/>
    <w:rsid w:val="00013E29"/>
    <w:rsid w:val="00014325"/>
    <w:rsid w:val="000207D4"/>
    <w:rsid w:val="0002128E"/>
    <w:rsid w:val="00022047"/>
    <w:rsid w:val="00022B8D"/>
    <w:rsid w:val="0002471B"/>
    <w:rsid w:val="000267B7"/>
    <w:rsid w:val="000273A3"/>
    <w:rsid w:val="0003136E"/>
    <w:rsid w:val="0003176B"/>
    <w:rsid w:val="0003393E"/>
    <w:rsid w:val="00033CA0"/>
    <w:rsid w:val="00033CBE"/>
    <w:rsid w:val="00033DA2"/>
    <w:rsid w:val="00034E76"/>
    <w:rsid w:val="00034F14"/>
    <w:rsid w:val="00035310"/>
    <w:rsid w:val="000374CE"/>
    <w:rsid w:val="0003779B"/>
    <w:rsid w:val="00040D70"/>
    <w:rsid w:val="00042051"/>
    <w:rsid w:val="00042296"/>
    <w:rsid w:val="00044967"/>
    <w:rsid w:val="00044D43"/>
    <w:rsid w:val="00050950"/>
    <w:rsid w:val="00050CD2"/>
    <w:rsid w:val="00056235"/>
    <w:rsid w:val="0005657E"/>
    <w:rsid w:val="00057E7B"/>
    <w:rsid w:val="00060B19"/>
    <w:rsid w:val="00061103"/>
    <w:rsid w:val="0006122E"/>
    <w:rsid w:val="000629BC"/>
    <w:rsid w:val="00063619"/>
    <w:rsid w:val="00063BC4"/>
    <w:rsid w:val="00064930"/>
    <w:rsid w:val="000671D3"/>
    <w:rsid w:val="000714D6"/>
    <w:rsid w:val="00071AE4"/>
    <w:rsid w:val="0007404C"/>
    <w:rsid w:val="00080E0B"/>
    <w:rsid w:val="000818B4"/>
    <w:rsid w:val="00082086"/>
    <w:rsid w:val="000830D5"/>
    <w:rsid w:val="00083BD4"/>
    <w:rsid w:val="00085BD6"/>
    <w:rsid w:val="00086048"/>
    <w:rsid w:val="00086C39"/>
    <w:rsid w:val="00090E35"/>
    <w:rsid w:val="0009100D"/>
    <w:rsid w:val="000910BB"/>
    <w:rsid w:val="00091118"/>
    <w:rsid w:val="000915AC"/>
    <w:rsid w:val="00091895"/>
    <w:rsid w:val="0009219D"/>
    <w:rsid w:val="00093142"/>
    <w:rsid w:val="00094B9A"/>
    <w:rsid w:val="00094CA9"/>
    <w:rsid w:val="00095CD3"/>
    <w:rsid w:val="00096C3E"/>
    <w:rsid w:val="00097D31"/>
    <w:rsid w:val="000A320F"/>
    <w:rsid w:val="000A52F6"/>
    <w:rsid w:val="000A5A68"/>
    <w:rsid w:val="000A5B81"/>
    <w:rsid w:val="000B085B"/>
    <w:rsid w:val="000B1D22"/>
    <w:rsid w:val="000B2D03"/>
    <w:rsid w:val="000B4600"/>
    <w:rsid w:val="000B51BC"/>
    <w:rsid w:val="000B607E"/>
    <w:rsid w:val="000B6350"/>
    <w:rsid w:val="000B6767"/>
    <w:rsid w:val="000B6CFE"/>
    <w:rsid w:val="000B7773"/>
    <w:rsid w:val="000C11EF"/>
    <w:rsid w:val="000C16D0"/>
    <w:rsid w:val="000C1A18"/>
    <w:rsid w:val="000C2176"/>
    <w:rsid w:val="000C230A"/>
    <w:rsid w:val="000C2E0C"/>
    <w:rsid w:val="000C34D6"/>
    <w:rsid w:val="000C36CF"/>
    <w:rsid w:val="000C55E2"/>
    <w:rsid w:val="000C6878"/>
    <w:rsid w:val="000D1A15"/>
    <w:rsid w:val="000D49FE"/>
    <w:rsid w:val="000D4B36"/>
    <w:rsid w:val="000D5319"/>
    <w:rsid w:val="000D6F57"/>
    <w:rsid w:val="000E3205"/>
    <w:rsid w:val="000E4FD3"/>
    <w:rsid w:val="000E6027"/>
    <w:rsid w:val="000E689B"/>
    <w:rsid w:val="000E7C2D"/>
    <w:rsid w:val="000F0EBF"/>
    <w:rsid w:val="000F19F3"/>
    <w:rsid w:val="000F2DF3"/>
    <w:rsid w:val="000F612E"/>
    <w:rsid w:val="00100254"/>
    <w:rsid w:val="00100EF4"/>
    <w:rsid w:val="001014CD"/>
    <w:rsid w:val="001020F6"/>
    <w:rsid w:val="001044CE"/>
    <w:rsid w:val="00105810"/>
    <w:rsid w:val="00106528"/>
    <w:rsid w:val="0011029E"/>
    <w:rsid w:val="001105D7"/>
    <w:rsid w:val="0011110F"/>
    <w:rsid w:val="00112864"/>
    <w:rsid w:val="00113F2B"/>
    <w:rsid w:val="00116B72"/>
    <w:rsid w:val="00117347"/>
    <w:rsid w:val="0011789A"/>
    <w:rsid w:val="00117F55"/>
    <w:rsid w:val="00120F46"/>
    <w:rsid w:val="00121259"/>
    <w:rsid w:val="001219BD"/>
    <w:rsid w:val="00127C1D"/>
    <w:rsid w:val="001319E1"/>
    <w:rsid w:val="00132C90"/>
    <w:rsid w:val="00132E70"/>
    <w:rsid w:val="00133614"/>
    <w:rsid w:val="00134372"/>
    <w:rsid w:val="0013758C"/>
    <w:rsid w:val="00140EF2"/>
    <w:rsid w:val="00141C97"/>
    <w:rsid w:val="00141CE5"/>
    <w:rsid w:val="00142408"/>
    <w:rsid w:val="00144227"/>
    <w:rsid w:val="00146368"/>
    <w:rsid w:val="00146C16"/>
    <w:rsid w:val="00146CB0"/>
    <w:rsid w:val="00146D0C"/>
    <w:rsid w:val="001519DC"/>
    <w:rsid w:val="00151A84"/>
    <w:rsid w:val="0015368B"/>
    <w:rsid w:val="001536C2"/>
    <w:rsid w:val="0015416C"/>
    <w:rsid w:val="0015526B"/>
    <w:rsid w:val="00155482"/>
    <w:rsid w:val="001559BD"/>
    <w:rsid w:val="00161BED"/>
    <w:rsid w:val="001623E4"/>
    <w:rsid w:val="0016443E"/>
    <w:rsid w:val="0016559D"/>
    <w:rsid w:val="00167650"/>
    <w:rsid w:val="001711DC"/>
    <w:rsid w:val="001715BA"/>
    <w:rsid w:val="00171AB9"/>
    <w:rsid w:val="00171F7F"/>
    <w:rsid w:val="00173D3C"/>
    <w:rsid w:val="00173DDD"/>
    <w:rsid w:val="001748D5"/>
    <w:rsid w:val="00175489"/>
    <w:rsid w:val="001758FA"/>
    <w:rsid w:val="00175920"/>
    <w:rsid w:val="00175D7F"/>
    <w:rsid w:val="001761C9"/>
    <w:rsid w:val="001775B0"/>
    <w:rsid w:val="00180DF4"/>
    <w:rsid w:val="00181104"/>
    <w:rsid w:val="00182510"/>
    <w:rsid w:val="00183587"/>
    <w:rsid w:val="0018383B"/>
    <w:rsid w:val="001839B4"/>
    <w:rsid w:val="001842B1"/>
    <w:rsid w:val="001843B9"/>
    <w:rsid w:val="001858A1"/>
    <w:rsid w:val="00190FEC"/>
    <w:rsid w:val="001921D4"/>
    <w:rsid w:val="001924C8"/>
    <w:rsid w:val="001929D3"/>
    <w:rsid w:val="00194364"/>
    <w:rsid w:val="00195D81"/>
    <w:rsid w:val="00196C59"/>
    <w:rsid w:val="00197CE0"/>
    <w:rsid w:val="001A020C"/>
    <w:rsid w:val="001A2CB2"/>
    <w:rsid w:val="001A3B83"/>
    <w:rsid w:val="001A5231"/>
    <w:rsid w:val="001A5FBD"/>
    <w:rsid w:val="001A6837"/>
    <w:rsid w:val="001A7C76"/>
    <w:rsid w:val="001A7D7D"/>
    <w:rsid w:val="001B10A9"/>
    <w:rsid w:val="001B2932"/>
    <w:rsid w:val="001B2982"/>
    <w:rsid w:val="001B3A3D"/>
    <w:rsid w:val="001B3EFF"/>
    <w:rsid w:val="001B43D9"/>
    <w:rsid w:val="001B62A1"/>
    <w:rsid w:val="001B6B84"/>
    <w:rsid w:val="001B741B"/>
    <w:rsid w:val="001C0157"/>
    <w:rsid w:val="001C0265"/>
    <w:rsid w:val="001C06C9"/>
    <w:rsid w:val="001C0D0D"/>
    <w:rsid w:val="001C1357"/>
    <w:rsid w:val="001C1819"/>
    <w:rsid w:val="001C3464"/>
    <w:rsid w:val="001C3C2B"/>
    <w:rsid w:val="001C6B45"/>
    <w:rsid w:val="001C7526"/>
    <w:rsid w:val="001D174B"/>
    <w:rsid w:val="001D1A41"/>
    <w:rsid w:val="001D2A71"/>
    <w:rsid w:val="001D484B"/>
    <w:rsid w:val="001D5205"/>
    <w:rsid w:val="001D5BD3"/>
    <w:rsid w:val="001D6E80"/>
    <w:rsid w:val="001D7CC6"/>
    <w:rsid w:val="001E21F1"/>
    <w:rsid w:val="001E2F1D"/>
    <w:rsid w:val="001E52A0"/>
    <w:rsid w:val="001E7A22"/>
    <w:rsid w:val="001E7C40"/>
    <w:rsid w:val="001F0EC8"/>
    <w:rsid w:val="001F130A"/>
    <w:rsid w:val="001F3370"/>
    <w:rsid w:val="001F3A52"/>
    <w:rsid w:val="001F3B29"/>
    <w:rsid w:val="001F3CC8"/>
    <w:rsid w:val="001F3DD0"/>
    <w:rsid w:val="001F52FC"/>
    <w:rsid w:val="001F54A0"/>
    <w:rsid w:val="001F5FE1"/>
    <w:rsid w:val="00200063"/>
    <w:rsid w:val="00201ADD"/>
    <w:rsid w:val="00204257"/>
    <w:rsid w:val="0020444A"/>
    <w:rsid w:val="00205FDF"/>
    <w:rsid w:val="00206309"/>
    <w:rsid w:val="00210DA6"/>
    <w:rsid w:val="00210EC8"/>
    <w:rsid w:val="00212303"/>
    <w:rsid w:val="00212831"/>
    <w:rsid w:val="002161A0"/>
    <w:rsid w:val="00217A47"/>
    <w:rsid w:val="00217C13"/>
    <w:rsid w:val="00222C8C"/>
    <w:rsid w:val="0022620F"/>
    <w:rsid w:val="00226C62"/>
    <w:rsid w:val="0022761A"/>
    <w:rsid w:val="002330FB"/>
    <w:rsid w:val="00233FA6"/>
    <w:rsid w:val="0023482A"/>
    <w:rsid w:val="002358FF"/>
    <w:rsid w:val="00235AE6"/>
    <w:rsid w:val="00235F09"/>
    <w:rsid w:val="00237C85"/>
    <w:rsid w:val="00237CE2"/>
    <w:rsid w:val="00240275"/>
    <w:rsid w:val="00242730"/>
    <w:rsid w:val="00243499"/>
    <w:rsid w:val="002442D0"/>
    <w:rsid w:val="00247E06"/>
    <w:rsid w:val="00251B9C"/>
    <w:rsid w:val="00252EAC"/>
    <w:rsid w:val="00260407"/>
    <w:rsid w:val="0026151C"/>
    <w:rsid w:val="00262235"/>
    <w:rsid w:val="0026296D"/>
    <w:rsid w:val="002643D0"/>
    <w:rsid w:val="00267875"/>
    <w:rsid w:val="0027124B"/>
    <w:rsid w:val="00271392"/>
    <w:rsid w:val="00271E5E"/>
    <w:rsid w:val="00272DAB"/>
    <w:rsid w:val="00272F93"/>
    <w:rsid w:val="00274238"/>
    <w:rsid w:val="00276EF9"/>
    <w:rsid w:val="002801B7"/>
    <w:rsid w:val="002827E4"/>
    <w:rsid w:val="0028384E"/>
    <w:rsid w:val="0028500E"/>
    <w:rsid w:val="002852A4"/>
    <w:rsid w:val="00285650"/>
    <w:rsid w:val="00285BAA"/>
    <w:rsid w:val="00287711"/>
    <w:rsid w:val="00291300"/>
    <w:rsid w:val="002920ED"/>
    <w:rsid w:val="0029326B"/>
    <w:rsid w:val="00296624"/>
    <w:rsid w:val="00296CF0"/>
    <w:rsid w:val="00296E37"/>
    <w:rsid w:val="00297FD8"/>
    <w:rsid w:val="002A004C"/>
    <w:rsid w:val="002A05A9"/>
    <w:rsid w:val="002A3DE4"/>
    <w:rsid w:val="002A3E78"/>
    <w:rsid w:val="002A49C1"/>
    <w:rsid w:val="002A6333"/>
    <w:rsid w:val="002A7126"/>
    <w:rsid w:val="002A792A"/>
    <w:rsid w:val="002B09F8"/>
    <w:rsid w:val="002B2E3A"/>
    <w:rsid w:val="002B3E44"/>
    <w:rsid w:val="002B7642"/>
    <w:rsid w:val="002C151D"/>
    <w:rsid w:val="002C2737"/>
    <w:rsid w:val="002C3157"/>
    <w:rsid w:val="002C34BC"/>
    <w:rsid w:val="002C3E11"/>
    <w:rsid w:val="002C5DDB"/>
    <w:rsid w:val="002C66D0"/>
    <w:rsid w:val="002C68D2"/>
    <w:rsid w:val="002C715A"/>
    <w:rsid w:val="002D39E2"/>
    <w:rsid w:val="002D4770"/>
    <w:rsid w:val="002D6724"/>
    <w:rsid w:val="002D6878"/>
    <w:rsid w:val="002D7128"/>
    <w:rsid w:val="002D72B1"/>
    <w:rsid w:val="002E234F"/>
    <w:rsid w:val="002E289A"/>
    <w:rsid w:val="002E29FB"/>
    <w:rsid w:val="002E2C3A"/>
    <w:rsid w:val="002E3989"/>
    <w:rsid w:val="002E5827"/>
    <w:rsid w:val="002E688F"/>
    <w:rsid w:val="002F0331"/>
    <w:rsid w:val="002F0C52"/>
    <w:rsid w:val="002F124A"/>
    <w:rsid w:val="002F27A9"/>
    <w:rsid w:val="002F27CE"/>
    <w:rsid w:val="002F3424"/>
    <w:rsid w:val="002F3B46"/>
    <w:rsid w:val="002F4140"/>
    <w:rsid w:val="002F5247"/>
    <w:rsid w:val="002F53D1"/>
    <w:rsid w:val="0030125C"/>
    <w:rsid w:val="00301B0C"/>
    <w:rsid w:val="00304BA5"/>
    <w:rsid w:val="00304D6B"/>
    <w:rsid w:val="00305E36"/>
    <w:rsid w:val="003070A6"/>
    <w:rsid w:val="00310B01"/>
    <w:rsid w:val="00311239"/>
    <w:rsid w:val="0031296B"/>
    <w:rsid w:val="003142C8"/>
    <w:rsid w:val="00314F88"/>
    <w:rsid w:val="00315B43"/>
    <w:rsid w:val="00321145"/>
    <w:rsid w:val="003222B8"/>
    <w:rsid w:val="0032242D"/>
    <w:rsid w:val="00322F1F"/>
    <w:rsid w:val="00324AB4"/>
    <w:rsid w:val="0032687E"/>
    <w:rsid w:val="00326B94"/>
    <w:rsid w:val="00326D2B"/>
    <w:rsid w:val="003306BF"/>
    <w:rsid w:val="00331B0F"/>
    <w:rsid w:val="00332593"/>
    <w:rsid w:val="003330FC"/>
    <w:rsid w:val="0033322C"/>
    <w:rsid w:val="003332E8"/>
    <w:rsid w:val="00334693"/>
    <w:rsid w:val="00334C42"/>
    <w:rsid w:val="00335F3D"/>
    <w:rsid w:val="0033634C"/>
    <w:rsid w:val="00337695"/>
    <w:rsid w:val="003406CE"/>
    <w:rsid w:val="003409C6"/>
    <w:rsid w:val="003430B7"/>
    <w:rsid w:val="003441DF"/>
    <w:rsid w:val="0034538F"/>
    <w:rsid w:val="00345D1F"/>
    <w:rsid w:val="00350E45"/>
    <w:rsid w:val="00350FC5"/>
    <w:rsid w:val="003527ED"/>
    <w:rsid w:val="00353173"/>
    <w:rsid w:val="00354BAE"/>
    <w:rsid w:val="00355717"/>
    <w:rsid w:val="00356359"/>
    <w:rsid w:val="00356916"/>
    <w:rsid w:val="00357A4B"/>
    <w:rsid w:val="00357A73"/>
    <w:rsid w:val="003603B9"/>
    <w:rsid w:val="00360637"/>
    <w:rsid w:val="00360729"/>
    <w:rsid w:val="0036221A"/>
    <w:rsid w:val="00362280"/>
    <w:rsid w:val="00362770"/>
    <w:rsid w:val="0036292E"/>
    <w:rsid w:val="00362B98"/>
    <w:rsid w:val="00363414"/>
    <w:rsid w:val="003654D1"/>
    <w:rsid w:val="00365D55"/>
    <w:rsid w:val="00365E1F"/>
    <w:rsid w:val="00366E08"/>
    <w:rsid w:val="003714BC"/>
    <w:rsid w:val="00371F0F"/>
    <w:rsid w:val="003751CF"/>
    <w:rsid w:val="00375540"/>
    <w:rsid w:val="003757BD"/>
    <w:rsid w:val="00376160"/>
    <w:rsid w:val="003765C5"/>
    <w:rsid w:val="00376E19"/>
    <w:rsid w:val="00376EF8"/>
    <w:rsid w:val="0037755D"/>
    <w:rsid w:val="00377B9B"/>
    <w:rsid w:val="00382970"/>
    <w:rsid w:val="00383DE6"/>
    <w:rsid w:val="00384593"/>
    <w:rsid w:val="003854AB"/>
    <w:rsid w:val="00386D06"/>
    <w:rsid w:val="00387595"/>
    <w:rsid w:val="0038767D"/>
    <w:rsid w:val="0039077E"/>
    <w:rsid w:val="0039192B"/>
    <w:rsid w:val="00393009"/>
    <w:rsid w:val="003933BD"/>
    <w:rsid w:val="00394CC8"/>
    <w:rsid w:val="0039550A"/>
    <w:rsid w:val="003A08EA"/>
    <w:rsid w:val="003A156D"/>
    <w:rsid w:val="003A24B8"/>
    <w:rsid w:val="003A2977"/>
    <w:rsid w:val="003A2E8B"/>
    <w:rsid w:val="003A2F8E"/>
    <w:rsid w:val="003A354F"/>
    <w:rsid w:val="003A53D1"/>
    <w:rsid w:val="003A67F5"/>
    <w:rsid w:val="003B05FC"/>
    <w:rsid w:val="003B2088"/>
    <w:rsid w:val="003B219C"/>
    <w:rsid w:val="003B3CB9"/>
    <w:rsid w:val="003B4695"/>
    <w:rsid w:val="003B4C74"/>
    <w:rsid w:val="003B6588"/>
    <w:rsid w:val="003B7AD2"/>
    <w:rsid w:val="003C00BA"/>
    <w:rsid w:val="003C06CD"/>
    <w:rsid w:val="003C199F"/>
    <w:rsid w:val="003C2C19"/>
    <w:rsid w:val="003C3026"/>
    <w:rsid w:val="003D1EDA"/>
    <w:rsid w:val="003D32D0"/>
    <w:rsid w:val="003D3B2F"/>
    <w:rsid w:val="003D4259"/>
    <w:rsid w:val="003D45D2"/>
    <w:rsid w:val="003E0778"/>
    <w:rsid w:val="003E16B4"/>
    <w:rsid w:val="003E2345"/>
    <w:rsid w:val="003E3447"/>
    <w:rsid w:val="003E433E"/>
    <w:rsid w:val="003E5E68"/>
    <w:rsid w:val="003E751E"/>
    <w:rsid w:val="003F4EA0"/>
    <w:rsid w:val="003F6792"/>
    <w:rsid w:val="003F687B"/>
    <w:rsid w:val="003F6AE9"/>
    <w:rsid w:val="003F6D3A"/>
    <w:rsid w:val="003F6F09"/>
    <w:rsid w:val="003F75A3"/>
    <w:rsid w:val="0040084E"/>
    <w:rsid w:val="00400DDD"/>
    <w:rsid w:val="00401A78"/>
    <w:rsid w:val="00401F78"/>
    <w:rsid w:val="0040498D"/>
    <w:rsid w:val="00406383"/>
    <w:rsid w:val="004071B4"/>
    <w:rsid w:val="00411DCC"/>
    <w:rsid w:val="00412053"/>
    <w:rsid w:val="004124A3"/>
    <w:rsid w:val="00412DBC"/>
    <w:rsid w:val="004136C4"/>
    <w:rsid w:val="00413DE8"/>
    <w:rsid w:val="00414855"/>
    <w:rsid w:val="00416608"/>
    <w:rsid w:val="0041675B"/>
    <w:rsid w:val="004170B4"/>
    <w:rsid w:val="00422115"/>
    <w:rsid w:val="00425001"/>
    <w:rsid w:val="00425905"/>
    <w:rsid w:val="00426337"/>
    <w:rsid w:val="004274AC"/>
    <w:rsid w:val="00431B74"/>
    <w:rsid w:val="00432CE5"/>
    <w:rsid w:val="00433857"/>
    <w:rsid w:val="00434B9A"/>
    <w:rsid w:val="00434E80"/>
    <w:rsid w:val="004354CF"/>
    <w:rsid w:val="00436388"/>
    <w:rsid w:val="00440D0C"/>
    <w:rsid w:val="00441D02"/>
    <w:rsid w:val="00442683"/>
    <w:rsid w:val="00442760"/>
    <w:rsid w:val="004449AB"/>
    <w:rsid w:val="004469DA"/>
    <w:rsid w:val="004500B8"/>
    <w:rsid w:val="00451C7E"/>
    <w:rsid w:val="004533B4"/>
    <w:rsid w:val="00453BE8"/>
    <w:rsid w:val="00454078"/>
    <w:rsid w:val="00454D66"/>
    <w:rsid w:val="004562CD"/>
    <w:rsid w:val="004568C4"/>
    <w:rsid w:val="00457FE8"/>
    <w:rsid w:val="004608AF"/>
    <w:rsid w:val="00461534"/>
    <w:rsid w:val="00462B55"/>
    <w:rsid w:val="00462E63"/>
    <w:rsid w:val="00463B9D"/>
    <w:rsid w:val="004641D8"/>
    <w:rsid w:val="00464C30"/>
    <w:rsid w:val="004657F0"/>
    <w:rsid w:val="00466F62"/>
    <w:rsid w:val="00471779"/>
    <w:rsid w:val="00471BB0"/>
    <w:rsid w:val="00474140"/>
    <w:rsid w:val="00474F07"/>
    <w:rsid w:val="004757D7"/>
    <w:rsid w:val="00477249"/>
    <w:rsid w:val="004805BE"/>
    <w:rsid w:val="00481750"/>
    <w:rsid w:val="0048387B"/>
    <w:rsid w:val="00483C05"/>
    <w:rsid w:val="00484912"/>
    <w:rsid w:val="00484E3D"/>
    <w:rsid w:val="0048697D"/>
    <w:rsid w:val="00486EC0"/>
    <w:rsid w:val="00487445"/>
    <w:rsid w:val="004879B8"/>
    <w:rsid w:val="00491A42"/>
    <w:rsid w:val="00495B46"/>
    <w:rsid w:val="00496217"/>
    <w:rsid w:val="00497970"/>
    <w:rsid w:val="004A1745"/>
    <w:rsid w:val="004A18A3"/>
    <w:rsid w:val="004A4009"/>
    <w:rsid w:val="004A43B4"/>
    <w:rsid w:val="004B217B"/>
    <w:rsid w:val="004B35DE"/>
    <w:rsid w:val="004B55A2"/>
    <w:rsid w:val="004B607C"/>
    <w:rsid w:val="004B732A"/>
    <w:rsid w:val="004B7F77"/>
    <w:rsid w:val="004C096D"/>
    <w:rsid w:val="004C0E7D"/>
    <w:rsid w:val="004C1F7C"/>
    <w:rsid w:val="004C3990"/>
    <w:rsid w:val="004C3AE5"/>
    <w:rsid w:val="004C648A"/>
    <w:rsid w:val="004C6FB4"/>
    <w:rsid w:val="004D03C6"/>
    <w:rsid w:val="004D14A1"/>
    <w:rsid w:val="004D1630"/>
    <w:rsid w:val="004D31F7"/>
    <w:rsid w:val="004D375F"/>
    <w:rsid w:val="004D540B"/>
    <w:rsid w:val="004D560B"/>
    <w:rsid w:val="004E08A1"/>
    <w:rsid w:val="004E53FF"/>
    <w:rsid w:val="004E6335"/>
    <w:rsid w:val="004E63F0"/>
    <w:rsid w:val="004E66A5"/>
    <w:rsid w:val="004E7309"/>
    <w:rsid w:val="004E74BB"/>
    <w:rsid w:val="004F0801"/>
    <w:rsid w:val="004F1C9A"/>
    <w:rsid w:val="004F457D"/>
    <w:rsid w:val="004F5BB8"/>
    <w:rsid w:val="004F7444"/>
    <w:rsid w:val="004F7A43"/>
    <w:rsid w:val="005004AB"/>
    <w:rsid w:val="005013CD"/>
    <w:rsid w:val="0050156C"/>
    <w:rsid w:val="005016FE"/>
    <w:rsid w:val="00501AA8"/>
    <w:rsid w:val="00501EF8"/>
    <w:rsid w:val="00502517"/>
    <w:rsid w:val="005034D2"/>
    <w:rsid w:val="005042EC"/>
    <w:rsid w:val="00506628"/>
    <w:rsid w:val="00506B8F"/>
    <w:rsid w:val="0051079A"/>
    <w:rsid w:val="00510B4A"/>
    <w:rsid w:val="005111FA"/>
    <w:rsid w:val="00511A93"/>
    <w:rsid w:val="00514694"/>
    <w:rsid w:val="0051476B"/>
    <w:rsid w:val="00520700"/>
    <w:rsid w:val="0052095B"/>
    <w:rsid w:val="00521EB3"/>
    <w:rsid w:val="00521FB7"/>
    <w:rsid w:val="00522211"/>
    <w:rsid w:val="00522359"/>
    <w:rsid w:val="005309A6"/>
    <w:rsid w:val="00531D3D"/>
    <w:rsid w:val="005336D1"/>
    <w:rsid w:val="0053428A"/>
    <w:rsid w:val="00535705"/>
    <w:rsid w:val="0054129D"/>
    <w:rsid w:val="00543101"/>
    <w:rsid w:val="00544541"/>
    <w:rsid w:val="005447F1"/>
    <w:rsid w:val="005474A9"/>
    <w:rsid w:val="005507FC"/>
    <w:rsid w:val="00551D24"/>
    <w:rsid w:val="00551F7F"/>
    <w:rsid w:val="00553510"/>
    <w:rsid w:val="00553C41"/>
    <w:rsid w:val="00553E75"/>
    <w:rsid w:val="005542AF"/>
    <w:rsid w:val="00554672"/>
    <w:rsid w:val="0055549D"/>
    <w:rsid w:val="005561DA"/>
    <w:rsid w:val="00557800"/>
    <w:rsid w:val="00557A82"/>
    <w:rsid w:val="00560F8D"/>
    <w:rsid w:val="005610D4"/>
    <w:rsid w:val="00562052"/>
    <w:rsid w:val="0056243F"/>
    <w:rsid w:val="0056245D"/>
    <w:rsid w:val="005650D6"/>
    <w:rsid w:val="0056644B"/>
    <w:rsid w:val="00570C51"/>
    <w:rsid w:val="005716D3"/>
    <w:rsid w:val="0057297B"/>
    <w:rsid w:val="0057447A"/>
    <w:rsid w:val="00574D83"/>
    <w:rsid w:val="00577236"/>
    <w:rsid w:val="00577BD1"/>
    <w:rsid w:val="005807AE"/>
    <w:rsid w:val="005834C4"/>
    <w:rsid w:val="00584B0A"/>
    <w:rsid w:val="00585458"/>
    <w:rsid w:val="00587707"/>
    <w:rsid w:val="0058795A"/>
    <w:rsid w:val="005902D7"/>
    <w:rsid w:val="005903DD"/>
    <w:rsid w:val="005909BD"/>
    <w:rsid w:val="00590F1A"/>
    <w:rsid w:val="0059168A"/>
    <w:rsid w:val="00591A57"/>
    <w:rsid w:val="0059262C"/>
    <w:rsid w:val="00594619"/>
    <w:rsid w:val="005959D0"/>
    <w:rsid w:val="00595AA2"/>
    <w:rsid w:val="00596525"/>
    <w:rsid w:val="005971D3"/>
    <w:rsid w:val="005A02E2"/>
    <w:rsid w:val="005A115F"/>
    <w:rsid w:val="005A2BB9"/>
    <w:rsid w:val="005A2C3B"/>
    <w:rsid w:val="005A4398"/>
    <w:rsid w:val="005A5A48"/>
    <w:rsid w:val="005A6A17"/>
    <w:rsid w:val="005A7F20"/>
    <w:rsid w:val="005B02BD"/>
    <w:rsid w:val="005B570F"/>
    <w:rsid w:val="005B657C"/>
    <w:rsid w:val="005C0ACE"/>
    <w:rsid w:val="005C13F4"/>
    <w:rsid w:val="005C1D25"/>
    <w:rsid w:val="005C2A05"/>
    <w:rsid w:val="005C2F00"/>
    <w:rsid w:val="005C3595"/>
    <w:rsid w:val="005C4B7A"/>
    <w:rsid w:val="005C4DBD"/>
    <w:rsid w:val="005C5196"/>
    <w:rsid w:val="005C5674"/>
    <w:rsid w:val="005C5919"/>
    <w:rsid w:val="005C5E50"/>
    <w:rsid w:val="005C7874"/>
    <w:rsid w:val="005D3EFB"/>
    <w:rsid w:val="005D5B3D"/>
    <w:rsid w:val="005D612A"/>
    <w:rsid w:val="005E17EA"/>
    <w:rsid w:val="005E2370"/>
    <w:rsid w:val="005E321D"/>
    <w:rsid w:val="005E4367"/>
    <w:rsid w:val="005E5C2D"/>
    <w:rsid w:val="005E72CD"/>
    <w:rsid w:val="005E7550"/>
    <w:rsid w:val="005F1A84"/>
    <w:rsid w:val="005F22D5"/>
    <w:rsid w:val="005F25B1"/>
    <w:rsid w:val="005F3F02"/>
    <w:rsid w:val="005F40D5"/>
    <w:rsid w:val="005F4596"/>
    <w:rsid w:val="005F4770"/>
    <w:rsid w:val="005F4880"/>
    <w:rsid w:val="005F527E"/>
    <w:rsid w:val="005F627C"/>
    <w:rsid w:val="00600C89"/>
    <w:rsid w:val="006011A4"/>
    <w:rsid w:val="006018E5"/>
    <w:rsid w:val="00602AF8"/>
    <w:rsid w:val="00603251"/>
    <w:rsid w:val="00603E43"/>
    <w:rsid w:val="006046A1"/>
    <w:rsid w:val="00606F80"/>
    <w:rsid w:val="00607FE4"/>
    <w:rsid w:val="00610842"/>
    <w:rsid w:val="00610E39"/>
    <w:rsid w:val="00611391"/>
    <w:rsid w:val="00612639"/>
    <w:rsid w:val="00612BCC"/>
    <w:rsid w:val="00624A65"/>
    <w:rsid w:val="00625740"/>
    <w:rsid w:val="00626073"/>
    <w:rsid w:val="00626BEF"/>
    <w:rsid w:val="00627491"/>
    <w:rsid w:val="0062767C"/>
    <w:rsid w:val="0063076D"/>
    <w:rsid w:val="00630BCD"/>
    <w:rsid w:val="00631C44"/>
    <w:rsid w:val="00633682"/>
    <w:rsid w:val="00633A8F"/>
    <w:rsid w:val="00633CCD"/>
    <w:rsid w:val="00633E90"/>
    <w:rsid w:val="00634268"/>
    <w:rsid w:val="00635795"/>
    <w:rsid w:val="00637DF1"/>
    <w:rsid w:val="00640C46"/>
    <w:rsid w:val="00645E6C"/>
    <w:rsid w:val="00646005"/>
    <w:rsid w:val="0064799F"/>
    <w:rsid w:val="00650D0A"/>
    <w:rsid w:val="00656D3B"/>
    <w:rsid w:val="00657AC7"/>
    <w:rsid w:val="006600C9"/>
    <w:rsid w:val="00660BBE"/>
    <w:rsid w:val="00660FEB"/>
    <w:rsid w:val="006612C5"/>
    <w:rsid w:val="00663257"/>
    <w:rsid w:val="006632AD"/>
    <w:rsid w:val="00664C10"/>
    <w:rsid w:val="00664F0B"/>
    <w:rsid w:val="006705FE"/>
    <w:rsid w:val="00670B5D"/>
    <w:rsid w:val="00671349"/>
    <w:rsid w:val="00674B85"/>
    <w:rsid w:val="0067653F"/>
    <w:rsid w:val="006770D3"/>
    <w:rsid w:val="00680355"/>
    <w:rsid w:val="0068240B"/>
    <w:rsid w:val="00682D6D"/>
    <w:rsid w:val="00683D13"/>
    <w:rsid w:val="00684174"/>
    <w:rsid w:val="00684250"/>
    <w:rsid w:val="00686E9F"/>
    <w:rsid w:val="00687637"/>
    <w:rsid w:val="006906B9"/>
    <w:rsid w:val="00691242"/>
    <w:rsid w:val="006917E6"/>
    <w:rsid w:val="0069263C"/>
    <w:rsid w:val="00694F1E"/>
    <w:rsid w:val="0069541C"/>
    <w:rsid w:val="00696510"/>
    <w:rsid w:val="006966FE"/>
    <w:rsid w:val="00697A10"/>
    <w:rsid w:val="006A0369"/>
    <w:rsid w:val="006A05E2"/>
    <w:rsid w:val="006A05F1"/>
    <w:rsid w:val="006A1E17"/>
    <w:rsid w:val="006A2099"/>
    <w:rsid w:val="006A2184"/>
    <w:rsid w:val="006A253A"/>
    <w:rsid w:val="006A3E79"/>
    <w:rsid w:val="006A5447"/>
    <w:rsid w:val="006A6CA2"/>
    <w:rsid w:val="006A6D26"/>
    <w:rsid w:val="006A6F13"/>
    <w:rsid w:val="006A7390"/>
    <w:rsid w:val="006A783E"/>
    <w:rsid w:val="006B0D71"/>
    <w:rsid w:val="006B18E8"/>
    <w:rsid w:val="006B237F"/>
    <w:rsid w:val="006B7F6F"/>
    <w:rsid w:val="006C12CB"/>
    <w:rsid w:val="006C5806"/>
    <w:rsid w:val="006C61AA"/>
    <w:rsid w:val="006C64FE"/>
    <w:rsid w:val="006C786B"/>
    <w:rsid w:val="006D050D"/>
    <w:rsid w:val="006D11CF"/>
    <w:rsid w:val="006D15AA"/>
    <w:rsid w:val="006D29F0"/>
    <w:rsid w:val="006D6039"/>
    <w:rsid w:val="006D69CC"/>
    <w:rsid w:val="006D7EBE"/>
    <w:rsid w:val="006E17A8"/>
    <w:rsid w:val="006E2857"/>
    <w:rsid w:val="006E2877"/>
    <w:rsid w:val="006E28DD"/>
    <w:rsid w:val="006E2A61"/>
    <w:rsid w:val="006E3A7F"/>
    <w:rsid w:val="006E7884"/>
    <w:rsid w:val="006F1ADD"/>
    <w:rsid w:val="006F22B0"/>
    <w:rsid w:val="006F3001"/>
    <w:rsid w:val="006F32AA"/>
    <w:rsid w:val="006F3628"/>
    <w:rsid w:val="006F3681"/>
    <w:rsid w:val="006F3CF1"/>
    <w:rsid w:val="006F412E"/>
    <w:rsid w:val="006F4A54"/>
    <w:rsid w:val="006F529A"/>
    <w:rsid w:val="006F61BA"/>
    <w:rsid w:val="006F6442"/>
    <w:rsid w:val="006F64B2"/>
    <w:rsid w:val="006F6F0F"/>
    <w:rsid w:val="00700862"/>
    <w:rsid w:val="00701D0A"/>
    <w:rsid w:val="007022A8"/>
    <w:rsid w:val="00702773"/>
    <w:rsid w:val="00702A70"/>
    <w:rsid w:val="007031A5"/>
    <w:rsid w:val="00703783"/>
    <w:rsid w:val="00704419"/>
    <w:rsid w:val="00706F69"/>
    <w:rsid w:val="007135A3"/>
    <w:rsid w:val="00714B19"/>
    <w:rsid w:val="00716CDF"/>
    <w:rsid w:val="00720613"/>
    <w:rsid w:val="007217B0"/>
    <w:rsid w:val="00723D10"/>
    <w:rsid w:val="0072415F"/>
    <w:rsid w:val="007247CE"/>
    <w:rsid w:val="00726CA0"/>
    <w:rsid w:val="0073008B"/>
    <w:rsid w:val="00730686"/>
    <w:rsid w:val="00730DB6"/>
    <w:rsid w:val="007314B3"/>
    <w:rsid w:val="00732248"/>
    <w:rsid w:val="007344FF"/>
    <w:rsid w:val="007356C1"/>
    <w:rsid w:val="00735C7C"/>
    <w:rsid w:val="00735D42"/>
    <w:rsid w:val="00737663"/>
    <w:rsid w:val="00740521"/>
    <w:rsid w:val="00742409"/>
    <w:rsid w:val="00743D66"/>
    <w:rsid w:val="00744A1D"/>
    <w:rsid w:val="00746FCF"/>
    <w:rsid w:val="00747F58"/>
    <w:rsid w:val="00751C5B"/>
    <w:rsid w:val="00755E5B"/>
    <w:rsid w:val="007566CF"/>
    <w:rsid w:val="00756CE1"/>
    <w:rsid w:val="00757CEF"/>
    <w:rsid w:val="007601E8"/>
    <w:rsid w:val="0076299A"/>
    <w:rsid w:val="00763503"/>
    <w:rsid w:val="00765834"/>
    <w:rsid w:val="00766056"/>
    <w:rsid w:val="00770A84"/>
    <w:rsid w:val="007713DE"/>
    <w:rsid w:val="00771F16"/>
    <w:rsid w:val="00775D44"/>
    <w:rsid w:val="00783BE8"/>
    <w:rsid w:val="00785872"/>
    <w:rsid w:val="007905EA"/>
    <w:rsid w:val="00790861"/>
    <w:rsid w:val="00790A1D"/>
    <w:rsid w:val="00791184"/>
    <w:rsid w:val="00792334"/>
    <w:rsid w:val="00794DBD"/>
    <w:rsid w:val="00794FDF"/>
    <w:rsid w:val="007959EB"/>
    <w:rsid w:val="00795E54"/>
    <w:rsid w:val="007965B1"/>
    <w:rsid w:val="00796661"/>
    <w:rsid w:val="007A07B8"/>
    <w:rsid w:val="007A0B24"/>
    <w:rsid w:val="007A2E5D"/>
    <w:rsid w:val="007A3B31"/>
    <w:rsid w:val="007B0A41"/>
    <w:rsid w:val="007B3EE5"/>
    <w:rsid w:val="007C2945"/>
    <w:rsid w:val="007C3C46"/>
    <w:rsid w:val="007C5B9B"/>
    <w:rsid w:val="007D0F7E"/>
    <w:rsid w:val="007D30B2"/>
    <w:rsid w:val="007D3B1F"/>
    <w:rsid w:val="007D41DC"/>
    <w:rsid w:val="007D530A"/>
    <w:rsid w:val="007D6182"/>
    <w:rsid w:val="007D70F4"/>
    <w:rsid w:val="007E060D"/>
    <w:rsid w:val="007E0B68"/>
    <w:rsid w:val="007E1416"/>
    <w:rsid w:val="007E50D3"/>
    <w:rsid w:val="007E5844"/>
    <w:rsid w:val="007E5CB7"/>
    <w:rsid w:val="007E5CE0"/>
    <w:rsid w:val="007E690E"/>
    <w:rsid w:val="007E7468"/>
    <w:rsid w:val="007F008B"/>
    <w:rsid w:val="007F1D81"/>
    <w:rsid w:val="007F1FC1"/>
    <w:rsid w:val="007F5D56"/>
    <w:rsid w:val="007F6DA7"/>
    <w:rsid w:val="00801C67"/>
    <w:rsid w:val="00801D0B"/>
    <w:rsid w:val="00802624"/>
    <w:rsid w:val="00803686"/>
    <w:rsid w:val="00803AE7"/>
    <w:rsid w:val="00805A1A"/>
    <w:rsid w:val="00806BF3"/>
    <w:rsid w:val="008071E7"/>
    <w:rsid w:val="008077DD"/>
    <w:rsid w:val="008102CE"/>
    <w:rsid w:val="00810638"/>
    <w:rsid w:val="008108BD"/>
    <w:rsid w:val="008131D2"/>
    <w:rsid w:val="008150CC"/>
    <w:rsid w:val="00815CC4"/>
    <w:rsid w:val="00815F98"/>
    <w:rsid w:val="008208D4"/>
    <w:rsid w:val="00820DA8"/>
    <w:rsid w:val="00821760"/>
    <w:rsid w:val="00821E58"/>
    <w:rsid w:val="008232AE"/>
    <w:rsid w:val="00823DE0"/>
    <w:rsid w:val="0082556C"/>
    <w:rsid w:val="00825ED1"/>
    <w:rsid w:val="008301BE"/>
    <w:rsid w:val="00830A4F"/>
    <w:rsid w:val="0083226F"/>
    <w:rsid w:val="008337E5"/>
    <w:rsid w:val="00833E08"/>
    <w:rsid w:val="0083512A"/>
    <w:rsid w:val="00835F41"/>
    <w:rsid w:val="00837B98"/>
    <w:rsid w:val="00842871"/>
    <w:rsid w:val="00843277"/>
    <w:rsid w:val="0085155D"/>
    <w:rsid w:val="00851DA7"/>
    <w:rsid w:val="00852585"/>
    <w:rsid w:val="00854543"/>
    <w:rsid w:val="00857762"/>
    <w:rsid w:val="00862259"/>
    <w:rsid w:val="0086397D"/>
    <w:rsid w:val="008656F3"/>
    <w:rsid w:val="008667D2"/>
    <w:rsid w:val="008668D8"/>
    <w:rsid w:val="00866E5C"/>
    <w:rsid w:val="008756B2"/>
    <w:rsid w:val="00876C06"/>
    <w:rsid w:val="00880AC7"/>
    <w:rsid w:val="00880E86"/>
    <w:rsid w:val="00883E26"/>
    <w:rsid w:val="00885394"/>
    <w:rsid w:val="008854D3"/>
    <w:rsid w:val="00885E3E"/>
    <w:rsid w:val="00886A38"/>
    <w:rsid w:val="008902A4"/>
    <w:rsid w:val="00892F91"/>
    <w:rsid w:val="00895784"/>
    <w:rsid w:val="00895B6A"/>
    <w:rsid w:val="00896BAA"/>
    <w:rsid w:val="00896F95"/>
    <w:rsid w:val="008972D0"/>
    <w:rsid w:val="008978E5"/>
    <w:rsid w:val="00897B01"/>
    <w:rsid w:val="008A12F8"/>
    <w:rsid w:val="008A19CC"/>
    <w:rsid w:val="008A1EAB"/>
    <w:rsid w:val="008A2033"/>
    <w:rsid w:val="008A2F12"/>
    <w:rsid w:val="008B05EB"/>
    <w:rsid w:val="008B16C0"/>
    <w:rsid w:val="008B28D7"/>
    <w:rsid w:val="008B2BEF"/>
    <w:rsid w:val="008B4D87"/>
    <w:rsid w:val="008B4FF8"/>
    <w:rsid w:val="008B56AE"/>
    <w:rsid w:val="008B7B67"/>
    <w:rsid w:val="008B7EF6"/>
    <w:rsid w:val="008C1416"/>
    <w:rsid w:val="008C1547"/>
    <w:rsid w:val="008C1A92"/>
    <w:rsid w:val="008C4650"/>
    <w:rsid w:val="008C48A4"/>
    <w:rsid w:val="008C6480"/>
    <w:rsid w:val="008C64C3"/>
    <w:rsid w:val="008C78BA"/>
    <w:rsid w:val="008D2112"/>
    <w:rsid w:val="008D2167"/>
    <w:rsid w:val="008D2554"/>
    <w:rsid w:val="008D284C"/>
    <w:rsid w:val="008D3138"/>
    <w:rsid w:val="008D48C6"/>
    <w:rsid w:val="008D59A1"/>
    <w:rsid w:val="008D6853"/>
    <w:rsid w:val="008D72A2"/>
    <w:rsid w:val="008D73BF"/>
    <w:rsid w:val="008D7FCA"/>
    <w:rsid w:val="008E0773"/>
    <w:rsid w:val="008E25EB"/>
    <w:rsid w:val="008E4514"/>
    <w:rsid w:val="008E4817"/>
    <w:rsid w:val="008E5C58"/>
    <w:rsid w:val="008E5F59"/>
    <w:rsid w:val="008E772F"/>
    <w:rsid w:val="008F151A"/>
    <w:rsid w:val="008F1CBF"/>
    <w:rsid w:val="008F1FDC"/>
    <w:rsid w:val="008F514C"/>
    <w:rsid w:val="008F66DB"/>
    <w:rsid w:val="00903C27"/>
    <w:rsid w:val="00906C75"/>
    <w:rsid w:val="0090707E"/>
    <w:rsid w:val="009100BB"/>
    <w:rsid w:val="00911F1F"/>
    <w:rsid w:val="00912E3C"/>
    <w:rsid w:val="0091313A"/>
    <w:rsid w:val="00915B89"/>
    <w:rsid w:val="0091744D"/>
    <w:rsid w:val="00917DF8"/>
    <w:rsid w:val="00917E23"/>
    <w:rsid w:val="009208B4"/>
    <w:rsid w:val="00921BA3"/>
    <w:rsid w:val="00922FEC"/>
    <w:rsid w:val="009240AA"/>
    <w:rsid w:val="00924A61"/>
    <w:rsid w:val="00926012"/>
    <w:rsid w:val="0092657D"/>
    <w:rsid w:val="009273C8"/>
    <w:rsid w:val="009323A5"/>
    <w:rsid w:val="009331BE"/>
    <w:rsid w:val="009344A7"/>
    <w:rsid w:val="00935036"/>
    <w:rsid w:val="009361BB"/>
    <w:rsid w:val="009362FB"/>
    <w:rsid w:val="00936552"/>
    <w:rsid w:val="009368F0"/>
    <w:rsid w:val="00943421"/>
    <w:rsid w:val="00944D28"/>
    <w:rsid w:val="00946BE4"/>
    <w:rsid w:val="00947408"/>
    <w:rsid w:val="0094777B"/>
    <w:rsid w:val="00947A67"/>
    <w:rsid w:val="00951386"/>
    <w:rsid w:val="009515A2"/>
    <w:rsid w:val="00952067"/>
    <w:rsid w:val="0095263E"/>
    <w:rsid w:val="0095362C"/>
    <w:rsid w:val="00953B6B"/>
    <w:rsid w:val="009550C1"/>
    <w:rsid w:val="009566E5"/>
    <w:rsid w:val="00963C41"/>
    <w:rsid w:val="00965E91"/>
    <w:rsid w:val="0097121F"/>
    <w:rsid w:val="009721E5"/>
    <w:rsid w:val="00973854"/>
    <w:rsid w:val="00975048"/>
    <w:rsid w:val="009768C7"/>
    <w:rsid w:val="00976C91"/>
    <w:rsid w:val="00976EFC"/>
    <w:rsid w:val="00983787"/>
    <w:rsid w:val="009851FE"/>
    <w:rsid w:val="00986691"/>
    <w:rsid w:val="00987196"/>
    <w:rsid w:val="00994970"/>
    <w:rsid w:val="00994EB2"/>
    <w:rsid w:val="009950FC"/>
    <w:rsid w:val="00995312"/>
    <w:rsid w:val="009A5A82"/>
    <w:rsid w:val="009B027B"/>
    <w:rsid w:val="009B366C"/>
    <w:rsid w:val="009B6CE4"/>
    <w:rsid w:val="009B74E7"/>
    <w:rsid w:val="009C0BE8"/>
    <w:rsid w:val="009C0E93"/>
    <w:rsid w:val="009C177D"/>
    <w:rsid w:val="009C1B77"/>
    <w:rsid w:val="009C219F"/>
    <w:rsid w:val="009C2DB7"/>
    <w:rsid w:val="009C3406"/>
    <w:rsid w:val="009C36AC"/>
    <w:rsid w:val="009C43C0"/>
    <w:rsid w:val="009C5754"/>
    <w:rsid w:val="009C5FF1"/>
    <w:rsid w:val="009C6E68"/>
    <w:rsid w:val="009C74C7"/>
    <w:rsid w:val="009C7A68"/>
    <w:rsid w:val="009D22F9"/>
    <w:rsid w:val="009D2537"/>
    <w:rsid w:val="009D2DA3"/>
    <w:rsid w:val="009D4C7A"/>
    <w:rsid w:val="009D5238"/>
    <w:rsid w:val="009D5362"/>
    <w:rsid w:val="009D53E9"/>
    <w:rsid w:val="009D7C58"/>
    <w:rsid w:val="009D7FE4"/>
    <w:rsid w:val="009E0370"/>
    <w:rsid w:val="009E0EDF"/>
    <w:rsid w:val="009E1771"/>
    <w:rsid w:val="009E1FCF"/>
    <w:rsid w:val="009E44A7"/>
    <w:rsid w:val="009E5743"/>
    <w:rsid w:val="009F06F1"/>
    <w:rsid w:val="009F080C"/>
    <w:rsid w:val="009F0AC5"/>
    <w:rsid w:val="009F1DEF"/>
    <w:rsid w:val="009F2366"/>
    <w:rsid w:val="009F295B"/>
    <w:rsid w:val="009F2C05"/>
    <w:rsid w:val="009F2E70"/>
    <w:rsid w:val="009F3872"/>
    <w:rsid w:val="009F4284"/>
    <w:rsid w:val="009F5AF7"/>
    <w:rsid w:val="00A00C62"/>
    <w:rsid w:val="00A022EE"/>
    <w:rsid w:val="00A068A6"/>
    <w:rsid w:val="00A06BEE"/>
    <w:rsid w:val="00A07A81"/>
    <w:rsid w:val="00A1196C"/>
    <w:rsid w:val="00A12ED3"/>
    <w:rsid w:val="00A134A8"/>
    <w:rsid w:val="00A13B88"/>
    <w:rsid w:val="00A163EA"/>
    <w:rsid w:val="00A17EE3"/>
    <w:rsid w:val="00A2204A"/>
    <w:rsid w:val="00A25A87"/>
    <w:rsid w:val="00A26A01"/>
    <w:rsid w:val="00A339E4"/>
    <w:rsid w:val="00A36BA8"/>
    <w:rsid w:val="00A36D04"/>
    <w:rsid w:val="00A36FB0"/>
    <w:rsid w:val="00A37F98"/>
    <w:rsid w:val="00A4007B"/>
    <w:rsid w:val="00A40DF6"/>
    <w:rsid w:val="00A43442"/>
    <w:rsid w:val="00A456CE"/>
    <w:rsid w:val="00A458C1"/>
    <w:rsid w:val="00A472F0"/>
    <w:rsid w:val="00A5072A"/>
    <w:rsid w:val="00A51FD9"/>
    <w:rsid w:val="00A52098"/>
    <w:rsid w:val="00A53187"/>
    <w:rsid w:val="00A53B19"/>
    <w:rsid w:val="00A54443"/>
    <w:rsid w:val="00A57972"/>
    <w:rsid w:val="00A61DD5"/>
    <w:rsid w:val="00A61E7E"/>
    <w:rsid w:val="00A62342"/>
    <w:rsid w:val="00A635D1"/>
    <w:rsid w:val="00A63A4D"/>
    <w:rsid w:val="00A66326"/>
    <w:rsid w:val="00A670A9"/>
    <w:rsid w:val="00A67636"/>
    <w:rsid w:val="00A71007"/>
    <w:rsid w:val="00A72E48"/>
    <w:rsid w:val="00A7525E"/>
    <w:rsid w:val="00A76C70"/>
    <w:rsid w:val="00A779DA"/>
    <w:rsid w:val="00A8058C"/>
    <w:rsid w:val="00A80FF9"/>
    <w:rsid w:val="00A81458"/>
    <w:rsid w:val="00A81D7F"/>
    <w:rsid w:val="00A833F2"/>
    <w:rsid w:val="00A83CF1"/>
    <w:rsid w:val="00A83F81"/>
    <w:rsid w:val="00A84A55"/>
    <w:rsid w:val="00A855C2"/>
    <w:rsid w:val="00A8564D"/>
    <w:rsid w:val="00A86898"/>
    <w:rsid w:val="00A87312"/>
    <w:rsid w:val="00A87BDC"/>
    <w:rsid w:val="00A9220C"/>
    <w:rsid w:val="00A9274C"/>
    <w:rsid w:val="00A92CC8"/>
    <w:rsid w:val="00A94A5C"/>
    <w:rsid w:val="00A9598B"/>
    <w:rsid w:val="00A96C4D"/>
    <w:rsid w:val="00A96FC4"/>
    <w:rsid w:val="00A970E4"/>
    <w:rsid w:val="00AA1908"/>
    <w:rsid w:val="00AA1A56"/>
    <w:rsid w:val="00AA2195"/>
    <w:rsid w:val="00AA22E2"/>
    <w:rsid w:val="00AA4427"/>
    <w:rsid w:val="00AA531B"/>
    <w:rsid w:val="00AA6AEB"/>
    <w:rsid w:val="00AA78DF"/>
    <w:rsid w:val="00AB0794"/>
    <w:rsid w:val="00AB551B"/>
    <w:rsid w:val="00AB6DF1"/>
    <w:rsid w:val="00AB6F02"/>
    <w:rsid w:val="00AB6F32"/>
    <w:rsid w:val="00AB7997"/>
    <w:rsid w:val="00AC03DE"/>
    <w:rsid w:val="00AC0A55"/>
    <w:rsid w:val="00AC4834"/>
    <w:rsid w:val="00AC514C"/>
    <w:rsid w:val="00AC6EA4"/>
    <w:rsid w:val="00AC7FAA"/>
    <w:rsid w:val="00AD1A09"/>
    <w:rsid w:val="00AD1AB4"/>
    <w:rsid w:val="00AD6743"/>
    <w:rsid w:val="00AE0181"/>
    <w:rsid w:val="00AE11E1"/>
    <w:rsid w:val="00AE1A1F"/>
    <w:rsid w:val="00AE1B51"/>
    <w:rsid w:val="00AE5CF1"/>
    <w:rsid w:val="00AE7DA7"/>
    <w:rsid w:val="00AE7F2D"/>
    <w:rsid w:val="00AF1652"/>
    <w:rsid w:val="00AF1C26"/>
    <w:rsid w:val="00AF1F04"/>
    <w:rsid w:val="00AF4993"/>
    <w:rsid w:val="00AF6022"/>
    <w:rsid w:val="00AF6D3F"/>
    <w:rsid w:val="00AF7619"/>
    <w:rsid w:val="00AF7966"/>
    <w:rsid w:val="00B00317"/>
    <w:rsid w:val="00B01779"/>
    <w:rsid w:val="00B02C3B"/>
    <w:rsid w:val="00B037D8"/>
    <w:rsid w:val="00B03873"/>
    <w:rsid w:val="00B0593F"/>
    <w:rsid w:val="00B059A8"/>
    <w:rsid w:val="00B10289"/>
    <w:rsid w:val="00B10879"/>
    <w:rsid w:val="00B10A28"/>
    <w:rsid w:val="00B13D4C"/>
    <w:rsid w:val="00B14396"/>
    <w:rsid w:val="00B1613F"/>
    <w:rsid w:val="00B16C49"/>
    <w:rsid w:val="00B1752A"/>
    <w:rsid w:val="00B213E3"/>
    <w:rsid w:val="00B22BE1"/>
    <w:rsid w:val="00B258ED"/>
    <w:rsid w:val="00B2640B"/>
    <w:rsid w:val="00B26820"/>
    <w:rsid w:val="00B30743"/>
    <w:rsid w:val="00B31E42"/>
    <w:rsid w:val="00B31F30"/>
    <w:rsid w:val="00B32205"/>
    <w:rsid w:val="00B34275"/>
    <w:rsid w:val="00B3446E"/>
    <w:rsid w:val="00B3517B"/>
    <w:rsid w:val="00B37DE2"/>
    <w:rsid w:val="00B41EE2"/>
    <w:rsid w:val="00B4430B"/>
    <w:rsid w:val="00B44C80"/>
    <w:rsid w:val="00B44EA6"/>
    <w:rsid w:val="00B4536B"/>
    <w:rsid w:val="00B45795"/>
    <w:rsid w:val="00B45A52"/>
    <w:rsid w:val="00B4639B"/>
    <w:rsid w:val="00B47696"/>
    <w:rsid w:val="00B50990"/>
    <w:rsid w:val="00B51828"/>
    <w:rsid w:val="00B51A9F"/>
    <w:rsid w:val="00B5338F"/>
    <w:rsid w:val="00B533FF"/>
    <w:rsid w:val="00B54EA1"/>
    <w:rsid w:val="00B550E6"/>
    <w:rsid w:val="00B5588A"/>
    <w:rsid w:val="00B56F5F"/>
    <w:rsid w:val="00B57CBD"/>
    <w:rsid w:val="00B60A2C"/>
    <w:rsid w:val="00B61567"/>
    <w:rsid w:val="00B61BB6"/>
    <w:rsid w:val="00B6398C"/>
    <w:rsid w:val="00B66543"/>
    <w:rsid w:val="00B6728E"/>
    <w:rsid w:val="00B70E05"/>
    <w:rsid w:val="00B729D1"/>
    <w:rsid w:val="00B73261"/>
    <w:rsid w:val="00B74A2E"/>
    <w:rsid w:val="00B75F85"/>
    <w:rsid w:val="00B835C5"/>
    <w:rsid w:val="00B83E19"/>
    <w:rsid w:val="00B841D8"/>
    <w:rsid w:val="00B8507B"/>
    <w:rsid w:val="00B859F2"/>
    <w:rsid w:val="00B85DA8"/>
    <w:rsid w:val="00B91E4D"/>
    <w:rsid w:val="00B92557"/>
    <w:rsid w:val="00B92E30"/>
    <w:rsid w:val="00B934EF"/>
    <w:rsid w:val="00B93C38"/>
    <w:rsid w:val="00B958A1"/>
    <w:rsid w:val="00B95F7A"/>
    <w:rsid w:val="00B96912"/>
    <w:rsid w:val="00B96C14"/>
    <w:rsid w:val="00B97954"/>
    <w:rsid w:val="00BA0B9B"/>
    <w:rsid w:val="00BA197F"/>
    <w:rsid w:val="00BA4017"/>
    <w:rsid w:val="00BA471D"/>
    <w:rsid w:val="00BA5EAB"/>
    <w:rsid w:val="00BA6891"/>
    <w:rsid w:val="00BB2BC3"/>
    <w:rsid w:val="00BB2CCD"/>
    <w:rsid w:val="00BC12FB"/>
    <w:rsid w:val="00BC1A6D"/>
    <w:rsid w:val="00BC2398"/>
    <w:rsid w:val="00BC4E15"/>
    <w:rsid w:val="00BC5711"/>
    <w:rsid w:val="00BC6942"/>
    <w:rsid w:val="00BC7D92"/>
    <w:rsid w:val="00BD2A0C"/>
    <w:rsid w:val="00BD4B08"/>
    <w:rsid w:val="00BD59A3"/>
    <w:rsid w:val="00BD59DA"/>
    <w:rsid w:val="00BD64DB"/>
    <w:rsid w:val="00BE1544"/>
    <w:rsid w:val="00BE1812"/>
    <w:rsid w:val="00BE1B83"/>
    <w:rsid w:val="00BE3138"/>
    <w:rsid w:val="00BE335C"/>
    <w:rsid w:val="00BE476E"/>
    <w:rsid w:val="00BE507B"/>
    <w:rsid w:val="00BE55D9"/>
    <w:rsid w:val="00BE5ACB"/>
    <w:rsid w:val="00BE62F4"/>
    <w:rsid w:val="00BF24CD"/>
    <w:rsid w:val="00BF27B5"/>
    <w:rsid w:val="00BF35B0"/>
    <w:rsid w:val="00BF3EF9"/>
    <w:rsid w:val="00BF5BCD"/>
    <w:rsid w:val="00BF7654"/>
    <w:rsid w:val="00BF7DF8"/>
    <w:rsid w:val="00BF7EEA"/>
    <w:rsid w:val="00C003C5"/>
    <w:rsid w:val="00C01BB5"/>
    <w:rsid w:val="00C02013"/>
    <w:rsid w:val="00C02445"/>
    <w:rsid w:val="00C04BB4"/>
    <w:rsid w:val="00C053BA"/>
    <w:rsid w:val="00C059C7"/>
    <w:rsid w:val="00C10BED"/>
    <w:rsid w:val="00C1213E"/>
    <w:rsid w:val="00C14606"/>
    <w:rsid w:val="00C1515A"/>
    <w:rsid w:val="00C16086"/>
    <w:rsid w:val="00C17AFA"/>
    <w:rsid w:val="00C17EA4"/>
    <w:rsid w:val="00C20ED1"/>
    <w:rsid w:val="00C211F9"/>
    <w:rsid w:val="00C21E52"/>
    <w:rsid w:val="00C231D5"/>
    <w:rsid w:val="00C23AB5"/>
    <w:rsid w:val="00C26450"/>
    <w:rsid w:val="00C2658C"/>
    <w:rsid w:val="00C278DF"/>
    <w:rsid w:val="00C31421"/>
    <w:rsid w:val="00C31A69"/>
    <w:rsid w:val="00C31D5A"/>
    <w:rsid w:val="00C33149"/>
    <w:rsid w:val="00C34C42"/>
    <w:rsid w:val="00C3664A"/>
    <w:rsid w:val="00C373CD"/>
    <w:rsid w:val="00C40242"/>
    <w:rsid w:val="00C41168"/>
    <w:rsid w:val="00C41C23"/>
    <w:rsid w:val="00C43044"/>
    <w:rsid w:val="00C444C6"/>
    <w:rsid w:val="00C44B31"/>
    <w:rsid w:val="00C45FFE"/>
    <w:rsid w:val="00C479F1"/>
    <w:rsid w:val="00C507B4"/>
    <w:rsid w:val="00C50D0F"/>
    <w:rsid w:val="00C52033"/>
    <w:rsid w:val="00C5341F"/>
    <w:rsid w:val="00C54CB6"/>
    <w:rsid w:val="00C56C2F"/>
    <w:rsid w:val="00C5742D"/>
    <w:rsid w:val="00C610F0"/>
    <w:rsid w:val="00C6196E"/>
    <w:rsid w:val="00C6228F"/>
    <w:rsid w:val="00C6269F"/>
    <w:rsid w:val="00C63983"/>
    <w:rsid w:val="00C64F48"/>
    <w:rsid w:val="00C66FC0"/>
    <w:rsid w:val="00C70B64"/>
    <w:rsid w:val="00C72CE6"/>
    <w:rsid w:val="00C72E49"/>
    <w:rsid w:val="00C73BE6"/>
    <w:rsid w:val="00C74226"/>
    <w:rsid w:val="00C74244"/>
    <w:rsid w:val="00C74EEC"/>
    <w:rsid w:val="00C756B1"/>
    <w:rsid w:val="00C763D8"/>
    <w:rsid w:val="00C772A3"/>
    <w:rsid w:val="00C777ED"/>
    <w:rsid w:val="00C77A15"/>
    <w:rsid w:val="00C81222"/>
    <w:rsid w:val="00C81616"/>
    <w:rsid w:val="00C846D9"/>
    <w:rsid w:val="00C86176"/>
    <w:rsid w:val="00C86963"/>
    <w:rsid w:val="00C91C57"/>
    <w:rsid w:val="00C91F3C"/>
    <w:rsid w:val="00C91FA5"/>
    <w:rsid w:val="00C9501C"/>
    <w:rsid w:val="00C95420"/>
    <w:rsid w:val="00C969B9"/>
    <w:rsid w:val="00C96A6A"/>
    <w:rsid w:val="00C96D06"/>
    <w:rsid w:val="00C96D57"/>
    <w:rsid w:val="00C97834"/>
    <w:rsid w:val="00CA0054"/>
    <w:rsid w:val="00CA033B"/>
    <w:rsid w:val="00CA1778"/>
    <w:rsid w:val="00CA18B0"/>
    <w:rsid w:val="00CA30B1"/>
    <w:rsid w:val="00CA49A0"/>
    <w:rsid w:val="00CA599A"/>
    <w:rsid w:val="00CA5ED6"/>
    <w:rsid w:val="00CA64F3"/>
    <w:rsid w:val="00CA7992"/>
    <w:rsid w:val="00CB1E22"/>
    <w:rsid w:val="00CB3FFA"/>
    <w:rsid w:val="00CB6968"/>
    <w:rsid w:val="00CB75DC"/>
    <w:rsid w:val="00CB7C20"/>
    <w:rsid w:val="00CC2CB1"/>
    <w:rsid w:val="00CC2FDD"/>
    <w:rsid w:val="00CC3A0E"/>
    <w:rsid w:val="00CC3C8E"/>
    <w:rsid w:val="00CC502A"/>
    <w:rsid w:val="00CC73D3"/>
    <w:rsid w:val="00CC790E"/>
    <w:rsid w:val="00CC7B45"/>
    <w:rsid w:val="00CD0831"/>
    <w:rsid w:val="00CD0F70"/>
    <w:rsid w:val="00CD24AC"/>
    <w:rsid w:val="00CD257F"/>
    <w:rsid w:val="00CD3786"/>
    <w:rsid w:val="00CD42A6"/>
    <w:rsid w:val="00CD438B"/>
    <w:rsid w:val="00CD6313"/>
    <w:rsid w:val="00CD6F9D"/>
    <w:rsid w:val="00CE0811"/>
    <w:rsid w:val="00CE2337"/>
    <w:rsid w:val="00CE2F5F"/>
    <w:rsid w:val="00CE3719"/>
    <w:rsid w:val="00CE4181"/>
    <w:rsid w:val="00CF02F0"/>
    <w:rsid w:val="00CF31FE"/>
    <w:rsid w:val="00CF5556"/>
    <w:rsid w:val="00CF561C"/>
    <w:rsid w:val="00CF6125"/>
    <w:rsid w:val="00CF62D4"/>
    <w:rsid w:val="00CF7856"/>
    <w:rsid w:val="00D008D2"/>
    <w:rsid w:val="00D03027"/>
    <w:rsid w:val="00D035E1"/>
    <w:rsid w:val="00D03837"/>
    <w:rsid w:val="00D043B7"/>
    <w:rsid w:val="00D0686D"/>
    <w:rsid w:val="00D07C86"/>
    <w:rsid w:val="00D07C9A"/>
    <w:rsid w:val="00D10014"/>
    <w:rsid w:val="00D107BD"/>
    <w:rsid w:val="00D10ECE"/>
    <w:rsid w:val="00D14507"/>
    <w:rsid w:val="00D17B68"/>
    <w:rsid w:val="00D17FE5"/>
    <w:rsid w:val="00D20FEB"/>
    <w:rsid w:val="00D22DF5"/>
    <w:rsid w:val="00D237BF"/>
    <w:rsid w:val="00D2558D"/>
    <w:rsid w:val="00D2577A"/>
    <w:rsid w:val="00D25B55"/>
    <w:rsid w:val="00D277F0"/>
    <w:rsid w:val="00D326F7"/>
    <w:rsid w:val="00D32745"/>
    <w:rsid w:val="00D34274"/>
    <w:rsid w:val="00D36AEB"/>
    <w:rsid w:val="00D42DE3"/>
    <w:rsid w:val="00D437F3"/>
    <w:rsid w:val="00D43AB9"/>
    <w:rsid w:val="00D45E94"/>
    <w:rsid w:val="00D46411"/>
    <w:rsid w:val="00D469FE"/>
    <w:rsid w:val="00D46C0B"/>
    <w:rsid w:val="00D51DC0"/>
    <w:rsid w:val="00D52666"/>
    <w:rsid w:val="00D526A5"/>
    <w:rsid w:val="00D53128"/>
    <w:rsid w:val="00D55CA3"/>
    <w:rsid w:val="00D57529"/>
    <w:rsid w:val="00D578BA"/>
    <w:rsid w:val="00D60DC4"/>
    <w:rsid w:val="00D60E2F"/>
    <w:rsid w:val="00D61585"/>
    <w:rsid w:val="00D628BB"/>
    <w:rsid w:val="00D6452F"/>
    <w:rsid w:val="00D656BA"/>
    <w:rsid w:val="00D70614"/>
    <w:rsid w:val="00D71B41"/>
    <w:rsid w:val="00D7237D"/>
    <w:rsid w:val="00D72958"/>
    <w:rsid w:val="00D73ABD"/>
    <w:rsid w:val="00D75C19"/>
    <w:rsid w:val="00D76A07"/>
    <w:rsid w:val="00D76EEC"/>
    <w:rsid w:val="00D8232B"/>
    <w:rsid w:val="00D835ED"/>
    <w:rsid w:val="00D8437A"/>
    <w:rsid w:val="00D84457"/>
    <w:rsid w:val="00D84E70"/>
    <w:rsid w:val="00D85F8E"/>
    <w:rsid w:val="00D86B32"/>
    <w:rsid w:val="00D86E77"/>
    <w:rsid w:val="00D87B02"/>
    <w:rsid w:val="00D94668"/>
    <w:rsid w:val="00D95ACD"/>
    <w:rsid w:val="00DA229D"/>
    <w:rsid w:val="00DA3235"/>
    <w:rsid w:val="00DA5575"/>
    <w:rsid w:val="00DA5C6D"/>
    <w:rsid w:val="00DA689B"/>
    <w:rsid w:val="00DA68F3"/>
    <w:rsid w:val="00DA72F8"/>
    <w:rsid w:val="00DB0089"/>
    <w:rsid w:val="00DB0D29"/>
    <w:rsid w:val="00DB2505"/>
    <w:rsid w:val="00DB442B"/>
    <w:rsid w:val="00DB7AAE"/>
    <w:rsid w:val="00DC0E21"/>
    <w:rsid w:val="00DC35A1"/>
    <w:rsid w:val="00DC38D6"/>
    <w:rsid w:val="00DC4AA1"/>
    <w:rsid w:val="00DC565C"/>
    <w:rsid w:val="00DC760E"/>
    <w:rsid w:val="00DC7859"/>
    <w:rsid w:val="00DD202F"/>
    <w:rsid w:val="00DD3A0E"/>
    <w:rsid w:val="00DD6BCF"/>
    <w:rsid w:val="00DD777E"/>
    <w:rsid w:val="00DD7DFB"/>
    <w:rsid w:val="00DE19DF"/>
    <w:rsid w:val="00DE19EA"/>
    <w:rsid w:val="00DE1D78"/>
    <w:rsid w:val="00DE224E"/>
    <w:rsid w:val="00DE2924"/>
    <w:rsid w:val="00DE353B"/>
    <w:rsid w:val="00DE3668"/>
    <w:rsid w:val="00DE4ECD"/>
    <w:rsid w:val="00DF00FD"/>
    <w:rsid w:val="00DF01AC"/>
    <w:rsid w:val="00DF2965"/>
    <w:rsid w:val="00DF3804"/>
    <w:rsid w:val="00DF3ECF"/>
    <w:rsid w:val="00DF43D6"/>
    <w:rsid w:val="00DF5940"/>
    <w:rsid w:val="00DF64B6"/>
    <w:rsid w:val="00DF74AE"/>
    <w:rsid w:val="00E0066B"/>
    <w:rsid w:val="00E006A9"/>
    <w:rsid w:val="00E01524"/>
    <w:rsid w:val="00E01910"/>
    <w:rsid w:val="00E01CF9"/>
    <w:rsid w:val="00E01E41"/>
    <w:rsid w:val="00E02313"/>
    <w:rsid w:val="00E052ED"/>
    <w:rsid w:val="00E05797"/>
    <w:rsid w:val="00E06B01"/>
    <w:rsid w:val="00E07DEE"/>
    <w:rsid w:val="00E1021B"/>
    <w:rsid w:val="00E13084"/>
    <w:rsid w:val="00E134FE"/>
    <w:rsid w:val="00E151D8"/>
    <w:rsid w:val="00E155ED"/>
    <w:rsid w:val="00E16126"/>
    <w:rsid w:val="00E16351"/>
    <w:rsid w:val="00E16A1F"/>
    <w:rsid w:val="00E17ABE"/>
    <w:rsid w:val="00E17E5A"/>
    <w:rsid w:val="00E17EB6"/>
    <w:rsid w:val="00E202AE"/>
    <w:rsid w:val="00E203A6"/>
    <w:rsid w:val="00E218F3"/>
    <w:rsid w:val="00E21EDD"/>
    <w:rsid w:val="00E24EEC"/>
    <w:rsid w:val="00E27F5A"/>
    <w:rsid w:val="00E30574"/>
    <w:rsid w:val="00E31834"/>
    <w:rsid w:val="00E31BF9"/>
    <w:rsid w:val="00E31CD7"/>
    <w:rsid w:val="00E321E9"/>
    <w:rsid w:val="00E34FD8"/>
    <w:rsid w:val="00E45261"/>
    <w:rsid w:val="00E45CB0"/>
    <w:rsid w:val="00E45DEB"/>
    <w:rsid w:val="00E47EA7"/>
    <w:rsid w:val="00E5044B"/>
    <w:rsid w:val="00E51047"/>
    <w:rsid w:val="00E521D3"/>
    <w:rsid w:val="00E5313F"/>
    <w:rsid w:val="00E5456D"/>
    <w:rsid w:val="00E55517"/>
    <w:rsid w:val="00E55CAD"/>
    <w:rsid w:val="00E5618C"/>
    <w:rsid w:val="00E565FA"/>
    <w:rsid w:val="00E60ED6"/>
    <w:rsid w:val="00E617EB"/>
    <w:rsid w:val="00E624A3"/>
    <w:rsid w:val="00E641E7"/>
    <w:rsid w:val="00E6580F"/>
    <w:rsid w:val="00E65F15"/>
    <w:rsid w:val="00E66E8C"/>
    <w:rsid w:val="00E67373"/>
    <w:rsid w:val="00E67514"/>
    <w:rsid w:val="00E677A2"/>
    <w:rsid w:val="00E67FEB"/>
    <w:rsid w:val="00E703C0"/>
    <w:rsid w:val="00E70722"/>
    <w:rsid w:val="00E71021"/>
    <w:rsid w:val="00E71089"/>
    <w:rsid w:val="00E71508"/>
    <w:rsid w:val="00E71793"/>
    <w:rsid w:val="00E720D5"/>
    <w:rsid w:val="00E72CC7"/>
    <w:rsid w:val="00E73121"/>
    <w:rsid w:val="00E734E5"/>
    <w:rsid w:val="00E74432"/>
    <w:rsid w:val="00E755D0"/>
    <w:rsid w:val="00E75C51"/>
    <w:rsid w:val="00E80433"/>
    <w:rsid w:val="00E80EDB"/>
    <w:rsid w:val="00E82142"/>
    <w:rsid w:val="00E82D94"/>
    <w:rsid w:val="00E83FDC"/>
    <w:rsid w:val="00E84278"/>
    <w:rsid w:val="00E8664D"/>
    <w:rsid w:val="00E86825"/>
    <w:rsid w:val="00E86F1F"/>
    <w:rsid w:val="00E90EA5"/>
    <w:rsid w:val="00E954D5"/>
    <w:rsid w:val="00E9743A"/>
    <w:rsid w:val="00E9774C"/>
    <w:rsid w:val="00EA246A"/>
    <w:rsid w:val="00EA2A8C"/>
    <w:rsid w:val="00EA5992"/>
    <w:rsid w:val="00EA6A05"/>
    <w:rsid w:val="00EB3F98"/>
    <w:rsid w:val="00EB5A7B"/>
    <w:rsid w:val="00EC0D00"/>
    <w:rsid w:val="00EC1DBE"/>
    <w:rsid w:val="00EC6ADB"/>
    <w:rsid w:val="00EC6DA3"/>
    <w:rsid w:val="00ED04BE"/>
    <w:rsid w:val="00ED20D3"/>
    <w:rsid w:val="00ED2D2E"/>
    <w:rsid w:val="00ED5D46"/>
    <w:rsid w:val="00ED7141"/>
    <w:rsid w:val="00EE1D80"/>
    <w:rsid w:val="00EE21D1"/>
    <w:rsid w:val="00EE26A5"/>
    <w:rsid w:val="00EE37D5"/>
    <w:rsid w:val="00EE50A2"/>
    <w:rsid w:val="00EE5BDC"/>
    <w:rsid w:val="00EE65F8"/>
    <w:rsid w:val="00EE68D2"/>
    <w:rsid w:val="00EE7D4E"/>
    <w:rsid w:val="00EF0246"/>
    <w:rsid w:val="00EF0276"/>
    <w:rsid w:val="00EF2A5C"/>
    <w:rsid w:val="00EF381D"/>
    <w:rsid w:val="00EF4096"/>
    <w:rsid w:val="00EF6753"/>
    <w:rsid w:val="00F0182D"/>
    <w:rsid w:val="00F01B02"/>
    <w:rsid w:val="00F02EF5"/>
    <w:rsid w:val="00F04F56"/>
    <w:rsid w:val="00F07442"/>
    <w:rsid w:val="00F10B8F"/>
    <w:rsid w:val="00F10BE1"/>
    <w:rsid w:val="00F1248C"/>
    <w:rsid w:val="00F15756"/>
    <w:rsid w:val="00F15D83"/>
    <w:rsid w:val="00F16A25"/>
    <w:rsid w:val="00F231A3"/>
    <w:rsid w:val="00F25A4D"/>
    <w:rsid w:val="00F25ED0"/>
    <w:rsid w:val="00F2611C"/>
    <w:rsid w:val="00F30630"/>
    <w:rsid w:val="00F30A70"/>
    <w:rsid w:val="00F33887"/>
    <w:rsid w:val="00F342C1"/>
    <w:rsid w:val="00F34E9B"/>
    <w:rsid w:val="00F36BE4"/>
    <w:rsid w:val="00F37F71"/>
    <w:rsid w:val="00F40B4C"/>
    <w:rsid w:val="00F4193B"/>
    <w:rsid w:val="00F422AE"/>
    <w:rsid w:val="00F42A52"/>
    <w:rsid w:val="00F4353C"/>
    <w:rsid w:val="00F4409C"/>
    <w:rsid w:val="00F44BC5"/>
    <w:rsid w:val="00F46F7C"/>
    <w:rsid w:val="00F47005"/>
    <w:rsid w:val="00F472D2"/>
    <w:rsid w:val="00F47C6C"/>
    <w:rsid w:val="00F5204A"/>
    <w:rsid w:val="00F524EE"/>
    <w:rsid w:val="00F5731D"/>
    <w:rsid w:val="00F574AF"/>
    <w:rsid w:val="00F57C9E"/>
    <w:rsid w:val="00F62CF1"/>
    <w:rsid w:val="00F64EAC"/>
    <w:rsid w:val="00F67F52"/>
    <w:rsid w:val="00F72C9C"/>
    <w:rsid w:val="00F73117"/>
    <w:rsid w:val="00F732D5"/>
    <w:rsid w:val="00F737E5"/>
    <w:rsid w:val="00F739E9"/>
    <w:rsid w:val="00F74F33"/>
    <w:rsid w:val="00F806B9"/>
    <w:rsid w:val="00F81929"/>
    <w:rsid w:val="00F82B67"/>
    <w:rsid w:val="00F839C2"/>
    <w:rsid w:val="00F84575"/>
    <w:rsid w:val="00F87257"/>
    <w:rsid w:val="00F874B2"/>
    <w:rsid w:val="00F87B37"/>
    <w:rsid w:val="00F87EA9"/>
    <w:rsid w:val="00F90205"/>
    <w:rsid w:val="00F91313"/>
    <w:rsid w:val="00F93802"/>
    <w:rsid w:val="00F939AF"/>
    <w:rsid w:val="00F95579"/>
    <w:rsid w:val="00F962F0"/>
    <w:rsid w:val="00F96E16"/>
    <w:rsid w:val="00F97603"/>
    <w:rsid w:val="00F97ED7"/>
    <w:rsid w:val="00FA1B0D"/>
    <w:rsid w:val="00FA24E8"/>
    <w:rsid w:val="00FA2724"/>
    <w:rsid w:val="00FA4771"/>
    <w:rsid w:val="00FA57D8"/>
    <w:rsid w:val="00FA7965"/>
    <w:rsid w:val="00FB0A6D"/>
    <w:rsid w:val="00FB55AB"/>
    <w:rsid w:val="00FB63BF"/>
    <w:rsid w:val="00FB790D"/>
    <w:rsid w:val="00FC2B45"/>
    <w:rsid w:val="00FC42AB"/>
    <w:rsid w:val="00FC5079"/>
    <w:rsid w:val="00FC5FFE"/>
    <w:rsid w:val="00FC6411"/>
    <w:rsid w:val="00FC6BEF"/>
    <w:rsid w:val="00FD04D5"/>
    <w:rsid w:val="00FD1027"/>
    <w:rsid w:val="00FD333E"/>
    <w:rsid w:val="00FD5208"/>
    <w:rsid w:val="00FD61AC"/>
    <w:rsid w:val="00FD62F8"/>
    <w:rsid w:val="00FE23F9"/>
    <w:rsid w:val="00FE6DBA"/>
    <w:rsid w:val="00FF5F9C"/>
    <w:rsid w:val="00FF63AA"/>
    <w:rsid w:val="00FF65F8"/>
    <w:rsid w:val="00FF68FF"/>
    <w:rsid w:val="00FF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2DC9507-F51E-4FF8-BAAE-DED720B8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E7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uiPriority w:val="9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uiPriority w:val="9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uiPriority w:val="9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uiPriority w:val="9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uiPriority w:val="9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uiPriority w:val="9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uiPriority w:val="9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1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1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13">
    <w:name w:val="Заголовок1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jc w:val="both"/>
    </w:pPr>
    <w:rPr>
      <w:sz w:val="28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2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4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d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e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link w:val="af0"/>
    <w:uiPriority w:val="99"/>
  </w:style>
  <w:style w:type="paragraph" w:styleId="af1">
    <w:name w:val="footer"/>
    <w:basedOn w:val="a"/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6">
    <w:name w:val="Текст примечания1"/>
    <w:basedOn w:val="a"/>
    <w:rPr>
      <w:sz w:val="20"/>
      <w:szCs w:val="20"/>
    </w:rPr>
  </w:style>
  <w:style w:type="paragraph" w:styleId="af3">
    <w:name w:val="annotation subject"/>
    <w:basedOn w:val="16"/>
    <w:next w:val="16"/>
    <w:rPr>
      <w:b/>
      <w:bCs/>
    </w:rPr>
  </w:style>
  <w:style w:type="paragraph" w:styleId="af4">
    <w:name w:val="Revision"/>
    <w:pPr>
      <w:suppressAutoHyphens/>
    </w:pPr>
    <w:rPr>
      <w:sz w:val="24"/>
      <w:szCs w:val="24"/>
      <w:lang w:eastAsia="zh-CN"/>
    </w:rPr>
  </w:style>
  <w:style w:type="paragraph" w:customStyle="1" w:styleId="17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5">
    <w:name w:val="List Paragraph"/>
    <w:basedOn w:val="a"/>
    <w:qFormat/>
    <w:pPr>
      <w:ind w:left="720"/>
      <w:contextualSpacing/>
    </w:pPr>
  </w:style>
  <w:style w:type="paragraph" w:customStyle="1" w:styleId="af6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8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af9">
    <w:name w:val="Содержимое врезки"/>
    <w:basedOn w:val="a"/>
  </w:style>
  <w:style w:type="table" w:styleId="afa">
    <w:name w:val="Table Grid"/>
    <w:basedOn w:val="a1"/>
    <w:rsid w:val="009750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8744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fb">
    <w:name w:val="Normal (Web)"/>
    <w:basedOn w:val="a"/>
    <w:uiPriority w:val="99"/>
    <w:unhideWhenUsed/>
    <w:rsid w:val="004170B4"/>
    <w:pPr>
      <w:suppressAutoHyphens w:val="0"/>
      <w:spacing w:before="100" w:beforeAutospacing="1" w:after="100" w:afterAutospacing="1"/>
    </w:pPr>
    <w:rPr>
      <w:lang w:eastAsia="ru-RU"/>
    </w:rPr>
  </w:style>
  <w:style w:type="table" w:customStyle="1" w:styleId="19">
    <w:name w:val="Сетка таблицы1"/>
    <w:basedOn w:val="a1"/>
    <w:next w:val="afa"/>
    <w:uiPriority w:val="59"/>
    <w:rsid w:val="00171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1711DC"/>
    <w:rPr>
      <w:sz w:val="28"/>
      <w:szCs w:val="24"/>
      <w:lang w:eastAsia="zh-CN"/>
    </w:rPr>
  </w:style>
  <w:style w:type="paragraph" w:styleId="afc">
    <w:name w:val="No Spacing"/>
    <w:uiPriority w:val="1"/>
    <w:qFormat/>
    <w:rsid w:val="00C81616"/>
    <w:pPr>
      <w:suppressAutoHyphens/>
    </w:pPr>
    <w:rPr>
      <w:sz w:val="24"/>
      <w:szCs w:val="24"/>
      <w:lang w:eastAsia="zh-CN"/>
    </w:rPr>
  </w:style>
  <w:style w:type="character" w:customStyle="1" w:styleId="af0">
    <w:name w:val="Верхний колонтитул Знак"/>
    <w:basedOn w:val="a0"/>
    <w:link w:val="af"/>
    <w:uiPriority w:val="99"/>
    <w:rsid w:val="002F0331"/>
    <w:rPr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696510"/>
    <w:rPr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233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46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9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1043;&#1040;&#1059;%20&#1058;&#1054;%20&#1062;&#1048;&#1058;\&#1040;&#1057;&#1069;&#1044;%20&#1044;&#1077;&#1083;&#1086;_&#1044;&#1061;\&#1064;&#1072;&#1073;&#1083;&#1086;&#1085;&#1099;%20&#1073;&#1083;&#1072;&#1085;&#1082;&#1086;&#1074;\&#1055;&#1080;&#1089;&#1100;&#1084;&#1086;_(&#1087;&#1088;&#1072;&#1074;&#1080;&#1090;&#1077;&#1083;&#1100;&#1089;&#1090;&#1074;&#1086;%20&#1080;%20&#1054;&#1048;&#1042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D4706-9508-452D-8900-8B9AB2D72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Письмо_(правительство и ОИВ)</Template>
  <TotalTime>1</TotalTime>
  <Pages>14</Pages>
  <Words>3038</Words>
  <Characters>17320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20318</CharactersWithSpaces>
  <SharedDoc>false</SharedDoc>
  <HLinks>
    <vt:vector size="24" baseType="variant">
      <vt:variant>
        <vt:i4>5243005</vt:i4>
      </vt:variant>
      <vt:variant>
        <vt:i4>9</vt:i4>
      </vt:variant>
      <vt:variant>
        <vt:i4>0</vt:i4>
      </vt:variant>
      <vt:variant>
        <vt:i4>5</vt:i4>
      </vt:variant>
      <vt:variant>
        <vt:lpwstr>mailto:osd@tularegion.ru</vt:lpwstr>
      </vt:variant>
      <vt:variant>
        <vt:lpwstr/>
      </vt:variant>
      <vt:variant>
        <vt:i4>6946921</vt:i4>
      </vt:variant>
      <vt:variant>
        <vt:i4>6</vt:i4>
      </vt:variant>
      <vt:variant>
        <vt:i4>0</vt:i4>
      </vt:variant>
      <vt:variant>
        <vt:i4>5</vt:i4>
      </vt:variant>
      <vt:variant>
        <vt:lpwstr>https://gosprav.tularegion.ru/</vt:lpwstr>
      </vt:variant>
      <vt:variant>
        <vt:lpwstr/>
      </vt:variant>
      <vt:variant>
        <vt:i4>2424842</vt:i4>
      </vt:variant>
      <vt:variant>
        <vt:i4>3</vt:i4>
      </vt:variant>
      <vt:variant>
        <vt:i4>0</vt:i4>
      </vt:variant>
      <vt:variant>
        <vt:i4>5</vt:i4>
      </vt:variant>
      <vt:variant>
        <vt:lpwstr>mailto:pravo@tularegion.ru</vt:lpwstr>
      </vt:variant>
      <vt:variant>
        <vt:lpwstr/>
      </vt:variant>
      <vt:variant>
        <vt:i4>4063255</vt:i4>
      </vt:variant>
      <vt:variant>
        <vt:i4>0</vt:i4>
      </vt:variant>
      <vt:variant>
        <vt:i4>0</vt:i4>
      </vt:variant>
      <vt:variant>
        <vt:i4>5</vt:i4>
      </vt:variant>
      <vt:variant>
        <vt:lpwstr>mailto:minstroy@tularegion.ru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2</dc:subject>
  <dc:creator>Титова Наталья Владимировна</dc:creator>
  <cp:keywords/>
  <dc:description/>
  <cp:lastModifiedBy>Сафронова Виктория Юрьевна</cp:lastModifiedBy>
  <cp:revision>4</cp:revision>
  <cp:lastPrinted>2026-06-17T07:43:00Z</cp:lastPrinted>
  <dcterms:created xsi:type="dcterms:W3CDTF">2026-06-17T09:14:00Z</dcterms:created>
  <dcterms:modified xsi:type="dcterms:W3CDTF">2026-06-22T11:15:00Z</dcterms:modified>
</cp:coreProperties>
</file>